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8788B" w14:textId="77777777" w:rsidR="003306FC" w:rsidRPr="003306FC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b/>
          <w:spacing w:val="6"/>
          <w:sz w:val="18"/>
          <w:szCs w:val="18"/>
        </w:rPr>
      </w:pPr>
      <w:r w:rsidRPr="003306FC">
        <w:rPr>
          <w:rFonts w:ascii="Arial" w:hAnsi="Arial" w:cs="Arial"/>
          <w:b/>
          <w:spacing w:val="6"/>
          <w:sz w:val="18"/>
          <w:szCs w:val="18"/>
        </w:rPr>
        <w:t>Pressekontakt:</w:t>
      </w:r>
      <w:r w:rsidRPr="003306FC">
        <w:rPr>
          <w:rFonts w:ascii="Arial" w:hAnsi="Arial" w:cs="Arial"/>
          <w:b/>
          <w:spacing w:val="6"/>
          <w:sz w:val="18"/>
          <w:szCs w:val="18"/>
        </w:rPr>
        <w:tab/>
      </w:r>
      <w:r w:rsidRPr="003306FC">
        <w:rPr>
          <w:rFonts w:ascii="Arial" w:hAnsi="Arial" w:cs="Arial"/>
          <w:b/>
          <w:spacing w:val="6"/>
          <w:sz w:val="18"/>
          <w:szCs w:val="18"/>
        </w:rPr>
        <w:tab/>
        <w:t>Pressemitteilung</w:t>
      </w:r>
    </w:p>
    <w:p w14:paraId="2BF54CC8" w14:textId="77777777" w:rsidR="003306FC" w:rsidRPr="003306FC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</w:p>
    <w:p w14:paraId="7C8F57CA" w14:textId="2ADC664D" w:rsidR="003306FC" w:rsidRPr="003306FC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3306FC">
        <w:rPr>
          <w:rFonts w:ascii="Arial" w:hAnsi="Arial" w:cs="Arial"/>
          <w:spacing w:val="6"/>
          <w:sz w:val="16"/>
          <w:szCs w:val="16"/>
        </w:rPr>
        <w:t>Waveline-Mar.Com e.K.</w:t>
      </w:r>
      <w:r w:rsidR="00A812DE">
        <w:rPr>
          <w:rFonts w:ascii="Arial" w:hAnsi="Arial" w:cs="Arial"/>
          <w:spacing w:val="6"/>
          <w:sz w:val="16"/>
          <w:szCs w:val="16"/>
        </w:rPr>
        <w:t xml:space="preserve"> / Cyber Security Fairevent</w:t>
      </w:r>
      <w:r>
        <w:rPr>
          <w:rFonts w:ascii="Arial" w:hAnsi="Arial" w:cs="Arial"/>
          <w:spacing w:val="6"/>
          <w:sz w:val="16"/>
          <w:szCs w:val="16"/>
        </w:rPr>
        <w:tab/>
      </w:r>
      <w:r w:rsidRPr="003306FC">
        <w:rPr>
          <w:rFonts w:ascii="Arial" w:hAnsi="Arial" w:cs="Arial"/>
          <w:b/>
          <w:spacing w:val="6"/>
          <w:sz w:val="16"/>
          <w:szCs w:val="16"/>
        </w:rPr>
        <w:t xml:space="preserve">München, </w:t>
      </w:r>
      <w:r w:rsidR="002D05EF">
        <w:rPr>
          <w:rFonts w:ascii="Arial" w:hAnsi="Arial" w:cs="Arial"/>
          <w:b/>
          <w:spacing w:val="6"/>
          <w:sz w:val="16"/>
          <w:szCs w:val="16"/>
        </w:rPr>
        <w:t>März</w:t>
      </w:r>
      <w:r w:rsidR="00816F25">
        <w:rPr>
          <w:rFonts w:ascii="Arial" w:hAnsi="Arial" w:cs="Arial"/>
          <w:b/>
          <w:spacing w:val="6"/>
          <w:sz w:val="16"/>
          <w:szCs w:val="16"/>
        </w:rPr>
        <w:t xml:space="preserve"> </w:t>
      </w:r>
      <w:r w:rsidRPr="003306FC">
        <w:rPr>
          <w:rFonts w:ascii="Arial" w:hAnsi="Arial" w:cs="Arial"/>
          <w:b/>
          <w:spacing w:val="6"/>
          <w:sz w:val="16"/>
          <w:szCs w:val="16"/>
        </w:rPr>
        <w:t>20</w:t>
      </w:r>
      <w:r w:rsidR="002D05EF">
        <w:rPr>
          <w:rFonts w:ascii="Arial" w:hAnsi="Arial" w:cs="Arial"/>
          <w:b/>
          <w:spacing w:val="6"/>
          <w:sz w:val="16"/>
          <w:szCs w:val="16"/>
        </w:rPr>
        <w:t>20</w:t>
      </w:r>
    </w:p>
    <w:p w14:paraId="2227D6FF" w14:textId="77777777" w:rsidR="003306FC" w:rsidRPr="009F5225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  <w:lang w:val="en-US"/>
        </w:rPr>
      </w:pPr>
      <w:r w:rsidRPr="009F5225">
        <w:rPr>
          <w:rFonts w:ascii="Arial" w:hAnsi="Arial" w:cs="Arial"/>
          <w:spacing w:val="6"/>
          <w:sz w:val="16"/>
          <w:szCs w:val="16"/>
          <w:lang w:val="en-US"/>
        </w:rPr>
        <w:t>Hasan Ezdi</w:t>
      </w:r>
    </w:p>
    <w:p w14:paraId="6D6FBCCA" w14:textId="77777777" w:rsidR="003306FC" w:rsidRPr="009F5225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  <w:lang w:val="en-US"/>
        </w:rPr>
      </w:pPr>
      <w:r w:rsidRPr="009F5225">
        <w:rPr>
          <w:rFonts w:ascii="Arial" w:hAnsi="Arial" w:cs="Arial"/>
          <w:spacing w:val="6"/>
          <w:sz w:val="16"/>
          <w:szCs w:val="16"/>
          <w:lang w:val="en-US"/>
        </w:rPr>
        <w:t>Founder / Business Owner</w:t>
      </w:r>
      <w:r w:rsidRPr="009F5225">
        <w:rPr>
          <w:rFonts w:ascii="Arial" w:hAnsi="Arial" w:cs="Arial"/>
          <w:spacing w:val="6"/>
          <w:sz w:val="16"/>
          <w:szCs w:val="16"/>
          <w:lang w:val="en-US"/>
        </w:rPr>
        <w:tab/>
      </w:r>
      <w:r w:rsidRPr="009F5225">
        <w:rPr>
          <w:rFonts w:ascii="Arial" w:hAnsi="Arial" w:cs="Arial"/>
          <w:b/>
          <w:spacing w:val="6"/>
          <w:sz w:val="16"/>
          <w:szCs w:val="16"/>
          <w:lang w:val="en-US"/>
        </w:rPr>
        <w:t>info@cybersecurity-fairevent.com</w:t>
      </w:r>
    </w:p>
    <w:p w14:paraId="72AA8E83" w14:textId="77777777" w:rsidR="003306FC" w:rsidRPr="003306FC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3306FC">
        <w:rPr>
          <w:rFonts w:ascii="Arial" w:hAnsi="Arial" w:cs="Arial"/>
          <w:spacing w:val="6"/>
          <w:sz w:val="16"/>
          <w:szCs w:val="16"/>
        </w:rPr>
        <w:t>Landsberger Straße 336</w:t>
      </w:r>
    </w:p>
    <w:p w14:paraId="142A1E9F" w14:textId="77777777" w:rsidR="003306FC" w:rsidRPr="003306FC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3306FC">
        <w:rPr>
          <w:rFonts w:ascii="Arial" w:hAnsi="Arial" w:cs="Arial"/>
          <w:spacing w:val="6"/>
          <w:sz w:val="16"/>
          <w:szCs w:val="16"/>
        </w:rPr>
        <w:t>80687 München</w:t>
      </w:r>
    </w:p>
    <w:p w14:paraId="2EE563F3" w14:textId="77777777" w:rsidR="003306FC" w:rsidRPr="003306FC" w:rsidRDefault="003306FC" w:rsidP="00C31E76">
      <w:pPr>
        <w:pStyle w:val="NormalParagraphStyle"/>
        <w:tabs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3306FC">
        <w:rPr>
          <w:rFonts w:ascii="Arial" w:hAnsi="Arial" w:cs="Arial"/>
          <w:spacing w:val="6"/>
          <w:sz w:val="16"/>
          <w:szCs w:val="16"/>
        </w:rPr>
        <w:t xml:space="preserve"> </w:t>
      </w:r>
    </w:p>
    <w:p w14:paraId="31381EDF" w14:textId="7BF17F9E" w:rsidR="003306FC" w:rsidRPr="003306FC" w:rsidRDefault="003306FC" w:rsidP="00C31E76">
      <w:pPr>
        <w:pStyle w:val="NormalParagraphStyle"/>
        <w:tabs>
          <w:tab w:val="left" w:pos="567"/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3306FC">
        <w:rPr>
          <w:rFonts w:ascii="Arial" w:hAnsi="Arial" w:cs="Arial"/>
          <w:spacing w:val="6"/>
          <w:sz w:val="16"/>
          <w:szCs w:val="16"/>
        </w:rPr>
        <w:t xml:space="preserve">Tel:  </w:t>
      </w:r>
      <w:r w:rsidRPr="003306FC">
        <w:rPr>
          <w:rFonts w:ascii="Arial" w:hAnsi="Arial" w:cs="Arial"/>
          <w:spacing w:val="6"/>
          <w:sz w:val="16"/>
          <w:szCs w:val="16"/>
        </w:rPr>
        <w:tab/>
        <w:t>+49 (0) 89 / 12 47 57 – 321</w:t>
      </w:r>
    </w:p>
    <w:p w14:paraId="51051053" w14:textId="77777777" w:rsidR="003306FC" w:rsidRDefault="003306FC" w:rsidP="00C31E76">
      <w:pPr>
        <w:pStyle w:val="NormalParagraphStyle"/>
        <w:tabs>
          <w:tab w:val="left" w:pos="567"/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3306FC">
        <w:rPr>
          <w:rFonts w:ascii="Arial" w:hAnsi="Arial" w:cs="Arial"/>
          <w:spacing w:val="6"/>
          <w:sz w:val="16"/>
          <w:szCs w:val="16"/>
        </w:rPr>
        <w:t xml:space="preserve">Fax: </w:t>
      </w:r>
      <w:r w:rsidRPr="003306FC">
        <w:rPr>
          <w:rFonts w:ascii="Arial" w:hAnsi="Arial" w:cs="Arial"/>
          <w:spacing w:val="6"/>
          <w:sz w:val="16"/>
          <w:szCs w:val="16"/>
        </w:rPr>
        <w:tab/>
        <w:t>+49 (0) 89 / 12 47 57 – 330</w:t>
      </w:r>
    </w:p>
    <w:p w14:paraId="4A502CA6" w14:textId="77777777" w:rsidR="00ED66CD" w:rsidRPr="003306FC" w:rsidRDefault="00ED66CD" w:rsidP="00C31E76">
      <w:pPr>
        <w:pStyle w:val="NormalParagraphStyle"/>
        <w:tabs>
          <w:tab w:val="left" w:pos="567"/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ED66CD">
        <w:rPr>
          <w:rFonts w:ascii="Arial" w:hAnsi="Arial" w:cs="Arial"/>
          <w:spacing w:val="6"/>
          <w:sz w:val="16"/>
          <w:szCs w:val="16"/>
        </w:rPr>
        <w:t xml:space="preserve">Mob: </w:t>
      </w:r>
      <w:r>
        <w:rPr>
          <w:rFonts w:ascii="Arial" w:hAnsi="Arial" w:cs="Arial"/>
          <w:spacing w:val="6"/>
          <w:sz w:val="16"/>
          <w:szCs w:val="16"/>
        </w:rPr>
        <w:tab/>
      </w:r>
      <w:r w:rsidRPr="00ED66CD">
        <w:rPr>
          <w:rFonts w:ascii="Arial" w:hAnsi="Arial" w:cs="Arial"/>
          <w:spacing w:val="6"/>
          <w:sz w:val="16"/>
          <w:szCs w:val="16"/>
        </w:rPr>
        <w:t>+49 (0) 1 78 / 86 72 960</w:t>
      </w:r>
    </w:p>
    <w:p w14:paraId="00CDB6BF" w14:textId="77777777" w:rsidR="003306FC" w:rsidRPr="003306FC" w:rsidRDefault="003306FC" w:rsidP="00C31E76">
      <w:pPr>
        <w:pStyle w:val="NormalParagraphStyle"/>
        <w:tabs>
          <w:tab w:val="left" w:pos="567"/>
          <w:tab w:val="left" w:pos="1701"/>
          <w:tab w:val="left" w:pos="5387"/>
        </w:tabs>
        <w:spacing w:line="240" w:lineRule="auto"/>
        <w:jc w:val="both"/>
        <w:rPr>
          <w:rFonts w:ascii="Arial" w:hAnsi="Arial" w:cs="Arial"/>
          <w:spacing w:val="6"/>
          <w:sz w:val="16"/>
          <w:szCs w:val="16"/>
        </w:rPr>
      </w:pPr>
      <w:r w:rsidRPr="003306FC">
        <w:rPr>
          <w:rFonts w:ascii="Arial" w:hAnsi="Arial" w:cs="Arial"/>
          <w:spacing w:val="6"/>
          <w:sz w:val="16"/>
          <w:szCs w:val="16"/>
        </w:rPr>
        <w:t>Email:</w:t>
      </w:r>
      <w:r w:rsidRPr="003306FC">
        <w:rPr>
          <w:rFonts w:ascii="Arial" w:hAnsi="Arial" w:cs="Arial"/>
          <w:spacing w:val="6"/>
          <w:sz w:val="16"/>
          <w:szCs w:val="16"/>
        </w:rPr>
        <w:tab/>
        <w:t xml:space="preserve">hasan.ezdi@waveline-mar.com </w:t>
      </w:r>
    </w:p>
    <w:p w14:paraId="6EE87A13" w14:textId="03012C8C" w:rsidR="003306FC" w:rsidRDefault="003E530B" w:rsidP="00C31E76">
      <w:pPr>
        <w:pStyle w:val="NormalParagraphStyle"/>
        <w:tabs>
          <w:tab w:val="left" w:pos="1701"/>
          <w:tab w:val="left" w:pos="5387"/>
        </w:tabs>
        <w:spacing w:line="360" w:lineRule="auto"/>
        <w:jc w:val="both"/>
        <w:rPr>
          <w:rFonts w:ascii="Arial" w:hAnsi="Arial" w:cs="Arial"/>
          <w:spacing w:val="6"/>
        </w:rPr>
      </w:pPr>
      <w:r>
        <w:rPr>
          <w:rFonts w:ascii="Arial" w:hAnsi="Arial" w:cs="Arial"/>
          <w:noProof/>
          <w:spacing w:val="6"/>
        </w:rPr>
        <w:drawing>
          <wp:anchor distT="0" distB="0" distL="114300" distR="114300" simplePos="0" relativeHeight="251658240" behindDoc="0" locked="0" layoutInCell="1" allowOverlap="1" wp14:anchorId="0775ED50" wp14:editId="34A24235">
            <wp:simplePos x="0" y="0"/>
            <wp:positionH relativeFrom="page">
              <wp:posOffset>703580</wp:posOffset>
            </wp:positionH>
            <wp:positionV relativeFrom="paragraph">
              <wp:posOffset>187960</wp:posOffset>
            </wp:positionV>
            <wp:extent cx="5848350" cy="3687813"/>
            <wp:effectExtent l="0" t="0" r="0" b="825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5" r="14051" b="6575"/>
                    <a:stretch/>
                  </pic:blipFill>
                  <pic:spPr bwMode="auto">
                    <a:xfrm>
                      <a:off x="0" y="0"/>
                      <a:ext cx="5848350" cy="36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D7D0C" w14:textId="62416D0B" w:rsidR="00654A9E" w:rsidRDefault="00654A9E" w:rsidP="00C31E76">
      <w:pPr>
        <w:pStyle w:val="NormalParagraphStyle"/>
        <w:tabs>
          <w:tab w:val="left" w:pos="1701"/>
          <w:tab w:val="left" w:pos="5387"/>
        </w:tabs>
        <w:spacing w:line="360" w:lineRule="auto"/>
        <w:jc w:val="both"/>
        <w:rPr>
          <w:rFonts w:ascii="Arial" w:hAnsi="Arial" w:cs="Arial"/>
          <w:spacing w:val="6"/>
        </w:rPr>
      </w:pPr>
    </w:p>
    <w:p w14:paraId="3DF7C744" w14:textId="1ED16454" w:rsidR="00654A9E" w:rsidRDefault="00654A9E" w:rsidP="00C31E76">
      <w:pPr>
        <w:pStyle w:val="NormalParagraphStyle"/>
        <w:tabs>
          <w:tab w:val="left" w:pos="1701"/>
          <w:tab w:val="left" w:pos="5387"/>
        </w:tabs>
        <w:spacing w:line="360" w:lineRule="auto"/>
        <w:jc w:val="both"/>
        <w:rPr>
          <w:rFonts w:ascii="Arial" w:hAnsi="Arial" w:cs="Arial"/>
          <w:spacing w:val="6"/>
        </w:rPr>
      </w:pPr>
    </w:p>
    <w:p w14:paraId="38F9AFA9" w14:textId="77777777" w:rsidR="0084710E" w:rsidRDefault="0084710E" w:rsidP="00C31E76">
      <w:pPr>
        <w:pStyle w:val="NormalParagraphStyle"/>
        <w:tabs>
          <w:tab w:val="left" w:pos="1701"/>
          <w:tab w:val="left" w:pos="5387"/>
        </w:tabs>
        <w:spacing w:line="360" w:lineRule="auto"/>
        <w:jc w:val="both"/>
        <w:rPr>
          <w:rFonts w:ascii="Arial" w:hAnsi="Arial" w:cs="Arial"/>
          <w:spacing w:val="6"/>
        </w:rPr>
      </w:pPr>
    </w:p>
    <w:p w14:paraId="69564AFD" w14:textId="7C248A8C" w:rsidR="00654A9E" w:rsidRPr="003E5129" w:rsidRDefault="00654A9E" w:rsidP="00C31E76">
      <w:pPr>
        <w:pStyle w:val="NormalParagraphStyle"/>
        <w:tabs>
          <w:tab w:val="left" w:pos="1701"/>
          <w:tab w:val="left" w:pos="5387"/>
        </w:tabs>
        <w:spacing w:line="360" w:lineRule="auto"/>
        <w:jc w:val="both"/>
        <w:rPr>
          <w:rFonts w:ascii="Arial" w:hAnsi="Arial" w:cs="Arial"/>
          <w:spacing w:val="6"/>
        </w:rPr>
      </w:pPr>
    </w:p>
    <w:p w14:paraId="7603C95A" w14:textId="57066048" w:rsidR="0070024B" w:rsidRDefault="0070024B" w:rsidP="00C31E76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357DAD12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1A36E8AE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71C2D390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29989478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3F925071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7E3464EC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086AAE40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738FB90E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0B278519" w14:textId="77777777" w:rsidR="0084710E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  <w:color w:val="000000"/>
        </w:rPr>
      </w:pPr>
    </w:p>
    <w:p w14:paraId="39C96E1A" w14:textId="617EF66A" w:rsidR="0084710E" w:rsidRPr="003E530B" w:rsidRDefault="0084710E" w:rsidP="0084710E">
      <w:pPr>
        <w:pStyle w:val="NormalParagraphStyle"/>
        <w:tabs>
          <w:tab w:val="left" w:pos="1701"/>
          <w:tab w:val="left" w:pos="5387"/>
        </w:tabs>
        <w:spacing w:line="360" w:lineRule="auto"/>
        <w:jc w:val="both"/>
        <w:rPr>
          <w:rFonts w:ascii="Arial" w:hAnsi="Arial" w:cs="Arial"/>
          <w:color w:val="auto"/>
          <w:spacing w:val="6"/>
          <w:sz w:val="16"/>
          <w:szCs w:val="16"/>
        </w:rPr>
      </w:pPr>
      <w:r w:rsidRPr="003E530B">
        <w:rPr>
          <w:rFonts w:ascii="Arial" w:hAnsi="Arial" w:cs="Arial"/>
          <w:color w:val="auto"/>
          <w:spacing w:val="6"/>
          <w:sz w:val="16"/>
          <w:szCs w:val="16"/>
        </w:rPr>
        <w:t xml:space="preserve">Premiere: Das Cyber </w:t>
      </w:r>
      <w:r w:rsidR="00E3001F" w:rsidRPr="003E530B">
        <w:rPr>
          <w:rFonts w:ascii="Arial" w:hAnsi="Arial" w:cs="Arial"/>
          <w:color w:val="auto"/>
          <w:spacing w:val="6"/>
          <w:sz w:val="16"/>
          <w:szCs w:val="16"/>
        </w:rPr>
        <w:t>Security</w:t>
      </w:r>
      <w:r w:rsidRPr="003E530B">
        <w:rPr>
          <w:rFonts w:ascii="Arial" w:hAnsi="Arial" w:cs="Arial"/>
          <w:color w:val="auto"/>
          <w:spacing w:val="6"/>
          <w:sz w:val="16"/>
          <w:szCs w:val="16"/>
        </w:rPr>
        <w:t xml:space="preserve"> Fairevent und </w:t>
      </w:r>
      <w:r w:rsidR="003E530B" w:rsidRPr="003E530B">
        <w:rPr>
          <w:rFonts w:ascii="Arial" w:hAnsi="Arial" w:cs="Arial"/>
          <w:color w:val="auto"/>
          <w:spacing w:val="6"/>
          <w:sz w:val="16"/>
          <w:szCs w:val="16"/>
        </w:rPr>
        <w:t>die</w:t>
      </w:r>
      <w:r w:rsidRPr="003E530B">
        <w:rPr>
          <w:rFonts w:ascii="Arial" w:hAnsi="Arial" w:cs="Arial"/>
          <w:color w:val="auto"/>
          <w:spacing w:val="6"/>
          <w:sz w:val="16"/>
          <w:szCs w:val="16"/>
        </w:rPr>
        <w:t xml:space="preserve"> Solution Panels – viel Raum für spannende Vorträge auf der CSF-Stage.</w:t>
      </w:r>
    </w:p>
    <w:p w14:paraId="0D81DDC4" w14:textId="77777777" w:rsidR="0084710E" w:rsidRPr="00087A4D" w:rsidRDefault="0084710E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</w:rPr>
      </w:pPr>
    </w:p>
    <w:p w14:paraId="479D52A5" w14:textId="1E5AC3FE" w:rsidR="008C5497" w:rsidRPr="00087A4D" w:rsidRDefault="008C5497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</w:rPr>
      </w:pPr>
      <w:r w:rsidRPr="00087A4D">
        <w:rPr>
          <w:rFonts w:ascii="Arial" w:hAnsi="Arial" w:cs="Arial"/>
          <w:b/>
        </w:rPr>
        <w:t xml:space="preserve">Das Cyber Security Fairevent – eine Veranstaltung mit </w:t>
      </w:r>
      <w:r w:rsidR="00087A4D" w:rsidRPr="00087A4D">
        <w:rPr>
          <w:rFonts w:ascii="Arial" w:hAnsi="Arial" w:cs="Arial"/>
          <w:b/>
        </w:rPr>
        <w:t>großem</w:t>
      </w:r>
      <w:r w:rsidRPr="00087A4D">
        <w:rPr>
          <w:rFonts w:ascii="Arial" w:hAnsi="Arial" w:cs="Arial"/>
          <w:b/>
        </w:rPr>
        <w:t xml:space="preserve"> Potenzial.</w:t>
      </w:r>
    </w:p>
    <w:p w14:paraId="1566D0E4" w14:textId="77777777" w:rsidR="008C5497" w:rsidRPr="00087A4D" w:rsidRDefault="008C5497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</w:rPr>
      </w:pPr>
    </w:p>
    <w:p w14:paraId="368F08D0" w14:textId="1D223EDA" w:rsidR="008C5497" w:rsidRPr="00087A4D" w:rsidRDefault="00EB7CC1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</w:rPr>
      </w:pPr>
      <w:r w:rsidRPr="00087A4D">
        <w:rPr>
          <w:rFonts w:ascii="Arial" w:hAnsi="Arial" w:cs="Arial"/>
          <w:b/>
        </w:rPr>
        <w:t>V</w:t>
      </w:r>
      <w:r w:rsidR="008C5497" w:rsidRPr="00087A4D">
        <w:rPr>
          <w:rFonts w:ascii="Arial" w:hAnsi="Arial" w:cs="Arial"/>
          <w:b/>
        </w:rPr>
        <w:t>iel</w:t>
      </w:r>
      <w:r w:rsidR="00C90D6D" w:rsidRPr="00087A4D">
        <w:rPr>
          <w:rFonts w:ascii="Arial" w:hAnsi="Arial" w:cs="Arial"/>
          <w:b/>
        </w:rPr>
        <w:t xml:space="preserve"> </w:t>
      </w:r>
      <w:r w:rsidR="008C5497" w:rsidRPr="00087A4D">
        <w:rPr>
          <w:rFonts w:ascii="Arial" w:hAnsi="Arial" w:cs="Arial"/>
          <w:b/>
        </w:rPr>
        <w:t xml:space="preserve">Lob </w:t>
      </w:r>
      <w:r w:rsidRPr="00087A4D">
        <w:rPr>
          <w:rFonts w:ascii="Arial" w:hAnsi="Arial" w:cs="Arial"/>
          <w:b/>
        </w:rPr>
        <w:t xml:space="preserve">zur Premiere </w:t>
      </w:r>
      <w:r w:rsidR="008C5497" w:rsidRPr="00087A4D">
        <w:rPr>
          <w:rFonts w:ascii="Arial" w:hAnsi="Arial" w:cs="Arial"/>
          <w:b/>
        </w:rPr>
        <w:t>konnte das Cyber Security Fairevent</w:t>
      </w:r>
      <w:r w:rsidR="004C384F" w:rsidRPr="00087A4D">
        <w:rPr>
          <w:rFonts w:ascii="Arial" w:hAnsi="Arial" w:cs="Arial"/>
          <w:b/>
        </w:rPr>
        <w:t xml:space="preserve"> (CSF)</w:t>
      </w:r>
      <w:r w:rsidR="008C5497" w:rsidRPr="00087A4D">
        <w:rPr>
          <w:rFonts w:ascii="Arial" w:hAnsi="Arial" w:cs="Arial"/>
          <w:b/>
        </w:rPr>
        <w:t xml:space="preserve"> </w:t>
      </w:r>
      <w:r w:rsidRPr="00087A4D">
        <w:rPr>
          <w:rFonts w:ascii="Arial" w:hAnsi="Arial" w:cs="Arial"/>
          <w:b/>
        </w:rPr>
        <w:t xml:space="preserve">von den </w:t>
      </w:r>
      <w:r w:rsidR="00C11ABC" w:rsidRPr="00087A4D">
        <w:rPr>
          <w:rFonts w:ascii="Arial" w:hAnsi="Arial" w:cs="Arial"/>
          <w:b/>
        </w:rPr>
        <w:t>b</w:t>
      </w:r>
      <w:r w:rsidRPr="00087A4D">
        <w:rPr>
          <w:rFonts w:ascii="Arial" w:hAnsi="Arial" w:cs="Arial"/>
          <w:b/>
        </w:rPr>
        <w:t>eteiligten Gästen und Unternehmen</w:t>
      </w:r>
      <w:r w:rsidR="00C11ABC" w:rsidRPr="00087A4D">
        <w:rPr>
          <w:rFonts w:ascii="Arial" w:hAnsi="Arial" w:cs="Arial"/>
          <w:b/>
        </w:rPr>
        <w:t xml:space="preserve"> </w:t>
      </w:r>
      <w:r w:rsidRPr="00087A4D">
        <w:rPr>
          <w:rFonts w:ascii="Arial" w:hAnsi="Arial" w:cs="Arial"/>
          <w:b/>
        </w:rPr>
        <w:t>entgegennehmen</w:t>
      </w:r>
      <w:r w:rsidR="008C5497" w:rsidRPr="00087A4D">
        <w:rPr>
          <w:rFonts w:ascii="Arial" w:hAnsi="Arial" w:cs="Arial"/>
          <w:b/>
        </w:rPr>
        <w:t>. Dabei war der Auftakt wegen dem Corona</w:t>
      </w:r>
      <w:r w:rsidRPr="00087A4D">
        <w:rPr>
          <w:rFonts w:ascii="Arial" w:hAnsi="Arial" w:cs="Arial"/>
          <w:b/>
        </w:rPr>
        <w:t>-Virus</w:t>
      </w:r>
      <w:r w:rsidR="008C5497" w:rsidRPr="00087A4D">
        <w:rPr>
          <w:rFonts w:ascii="Arial" w:hAnsi="Arial" w:cs="Arial"/>
          <w:b/>
        </w:rPr>
        <w:t xml:space="preserve"> nicht ganz einfach. </w:t>
      </w:r>
      <w:r w:rsidR="00C34898">
        <w:rPr>
          <w:rFonts w:ascii="Arial" w:hAnsi="Arial" w:cs="Arial"/>
          <w:b/>
        </w:rPr>
        <w:t xml:space="preserve">Trotz der </w:t>
      </w:r>
      <w:bookmarkStart w:id="0" w:name="_GoBack"/>
      <w:bookmarkEnd w:id="0"/>
      <w:r w:rsidR="008C5497" w:rsidRPr="00087A4D">
        <w:rPr>
          <w:rFonts w:ascii="Arial" w:hAnsi="Arial" w:cs="Arial"/>
          <w:b/>
        </w:rPr>
        <w:t xml:space="preserve">Widrigkeiten </w:t>
      </w:r>
      <w:r w:rsidR="00C34898">
        <w:rPr>
          <w:rFonts w:ascii="Arial" w:hAnsi="Arial" w:cs="Arial"/>
          <w:b/>
        </w:rPr>
        <w:t xml:space="preserve">fand das CSF statt </w:t>
      </w:r>
      <w:r w:rsidR="008C5497" w:rsidRPr="00087A4D">
        <w:rPr>
          <w:rFonts w:ascii="Arial" w:hAnsi="Arial" w:cs="Arial"/>
          <w:b/>
        </w:rPr>
        <w:t xml:space="preserve">und konnte </w:t>
      </w:r>
      <w:r w:rsidR="00A72DED" w:rsidRPr="00087A4D">
        <w:rPr>
          <w:rFonts w:ascii="Arial" w:hAnsi="Arial" w:cs="Arial"/>
          <w:b/>
        </w:rPr>
        <w:t>i</w:t>
      </w:r>
      <w:r w:rsidR="00A72DED">
        <w:rPr>
          <w:rFonts w:ascii="Arial" w:hAnsi="Arial" w:cs="Arial"/>
          <w:b/>
        </w:rPr>
        <w:t>n</w:t>
      </w:r>
      <w:r w:rsidR="008C5497" w:rsidRPr="00087A4D">
        <w:rPr>
          <w:rFonts w:ascii="Arial" w:hAnsi="Arial" w:cs="Arial"/>
          <w:b/>
        </w:rPr>
        <w:t xml:space="preserve"> Bezug auf das </w:t>
      </w:r>
      <w:r w:rsidRPr="00087A4D">
        <w:rPr>
          <w:rFonts w:ascii="Arial" w:hAnsi="Arial" w:cs="Arial"/>
          <w:b/>
        </w:rPr>
        <w:t xml:space="preserve">neue </w:t>
      </w:r>
      <w:r w:rsidR="008C5497" w:rsidRPr="00087A4D">
        <w:rPr>
          <w:rFonts w:ascii="Arial" w:hAnsi="Arial" w:cs="Arial"/>
          <w:b/>
        </w:rPr>
        <w:t>Konzept</w:t>
      </w:r>
      <w:r w:rsidRPr="00087A4D">
        <w:rPr>
          <w:rFonts w:ascii="Arial" w:hAnsi="Arial" w:cs="Arial"/>
          <w:b/>
        </w:rPr>
        <w:t xml:space="preserve"> mit</w:t>
      </w:r>
      <w:r w:rsidR="008C5497" w:rsidRPr="00087A4D">
        <w:rPr>
          <w:rFonts w:ascii="Arial" w:hAnsi="Arial" w:cs="Arial"/>
          <w:b/>
        </w:rPr>
        <w:t xml:space="preserve"> </w:t>
      </w:r>
      <w:r w:rsidRPr="00087A4D">
        <w:rPr>
          <w:rFonts w:ascii="Arial" w:hAnsi="Arial" w:cs="Arial"/>
          <w:b/>
        </w:rPr>
        <w:t>Messe, Event, Kongress und Erlebniswelt</w:t>
      </w:r>
      <w:r w:rsidR="004C384F" w:rsidRPr="00087A4D">
        <w:rPr>
          <w:rFonts w:ascii="Arial" w:hAnsi="Arial" w:cs="Arial"/>
          <w:b/>
        </w:rPr>
        <w:t xml:space="preserve"> </w:t>
      </w:r>
      <w:r w:rsidR="008C5497" w:rsidRPr="00087A4D">
        <w:rPr>
          <w:rFonts w:ascii="Arial" w:hAnsi="Arial" w:cs="Arial"/>
          <w:b/>
        </w:rPr>
        <w:t xml:space="preserve">die Erwartungen </w:t>
      </w:r>
      <w:r w:rsidR="003E530B">
        <w:rPr>
          <w:rFonts w:ascii="Arial" w:hAnsi="Arial" w:cs="Arial"/>
          <w:b/>
        </w:rPr>
        <w:t>erfüllen</w:t>
      </w:r>
      <w:r w:rsidR="008C5497" w:rsidRPr="00087A4D">
        <w:rPr>
          <w:rFonts w:ascii="Arial" w:hAnsi="Arial" w:cs="Arial"/>
          <w:b/>
        </w:rPr>
        <w:t>.</w:t>
      </w:r>
    </w:p>
    <w:p w14:paraId="6852AE01" w14:textId="7C153B84" w:rsidR="008C5497" w:rsidRPr="00087A4D" w:rsidRDefault="008C5497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</w:rPr>
      </w:pPr>
    </w:p>
    <w:p w14:paraId="4E99404D" w14:textId="33FDD784" w:rsidR="00EB7CC1" w:rsidRPr="00087A4D" w:rsidRDefault="008C5497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  <w:r w:rsidRPr="00087A4D">
        <w:rPr>
          <w:rFonts w:ascii="Arial" w:hAnsi="Arial" w:cs="Arial"/>
          <w:bCs/>
        </w:rPr>
        <w:t xml:space="preserve">„… da gibt es nichts zu beschönigen. Die Besucherzahlen waren leider niedriger </w:t>
      </w:r>
      <w:r w:rsidR="00EB7CC1" w:rsidRPr="00087A4D">
        <w:rPr>
          <w:rFonts w:ascii="Arial" w:hAnsi="Arial" w:cs="Arial"/>
          <w:bCs/>
        </w:rPr>
        <w:t>als</w:t>
      </w:r>
      <w:r w:rsidRPr="00087A4D">
        <w:rPr>
          <w:rFonts w:ascii="Arial" w:hAnsi="Arial" w:cs="Arial"/>
          <w:bCs/>
        </w:rPr>
        <w:t xml:space="preserve"> erhofft. </w:t>
      </w:r>
      <w:r w:rsidR="00087A4D" w:rsidRPr="00087A4D">
        <w:rPr>
          <w:rFonts w:ascii="Arial" w:hAnsi="Arial" w:cs="Arial"/>
          <w:bCs/>
        </w:rPr>
        <w:t>Jedoch war</w:t>
      </w:r>
      <w:r w:rsidR="006C38C6" w:rsidRPr="00087A4D">
        <w:rPr>
          <w:rFonts w:ascii="Arial" w:hAnsi="Arial" w:cs="Arial"/>
          <w:bCs/>
        </w:rPr>
        <w:t xml:space="preserve"> </w:t>
      </w:r>
      <w:r w:rsidR="00EB7CC1" w:rsidRPr="00087A4D">
        <w:rPr>
          <w:rFonts w:ascii="Arial" w:hAnsi="Arial" w:cs="Arial"/>
          <w:bCs/>
        </w:rPr>
        <w:t xml:space="preserve">das Feedback aller </w:t>
      </w:r>
      <w:r w:rsidR="006C38C6" w:rsidRPr="00087A4D">
        <w:rPr>
          <w:rFonts w:ascii="Arial" w:hAnsi="Arial" w:cs="Arial"/>
          <w:bCs/>
        </w:rPr>
        <w:t xml:space="preserve">Beteiligten und </w:t>
      </w:r>
      <w:r w:rsidR="006C38C6" w:rsidRPr="00087A4D">
        <w:rPr>
          <w:rFonts w:ascii="Arial" w:hAnsi="Arial" w:cs="Arial"/>
          <w:bCs/>
        </w:rPr>
        <w:lastRenderedPageBreak/>
        <w:t>Teilnehmer</w:t>
      </w:r>
      <w:r w:rsidR="00EB7CC1" w:rsidRPr="00087A4D">
        <w:rPr>
          <w:rFonts w:ascii="Arial" w:hAnsi="Arial" w:cs="Arial"/>
          <w:bCs/>
        </w:rPr>
        <w:t xml:space="preserve"> einstimmig, dass das CSF die Umstände</w:t>
      </w:r>
      <w:r w:rsidR="006C38C6" w:rsidRPr="00087A4D">
        <w:rPr>
          <w:rFonts w:ascii="Arial" w:hAnsi="Arial" w:cs="Arial"/>
          <w:bCs/>
        </w:rPr>
        <w:t xml:space="preserve"> nicht vorhersehen</w:t>
      </w:r>
      <w:r w:rsidR="00EB7CC1" w:rsidRPr="00087A4D">
        <w:rPr>
          <w:rFonts w:ascii="Arial" w:hAnsi="Arial" w:cs="Arial"/>
          <w:bCs/>
        </w:rPr>
        <w:t xml:space="preserve"> konnte und sich die Besucherzahlen den Umständen entsprechend dennoch sehen lassen können</w:t>
      </w:r>
      <w:r w:rsidR="006C38C6" w:rsidRPr="00087A4D">
        <w:rPr>
          <w:rFonts w:ascii="Arial" w:hAnsi="Arial" w:cs="Arial"/>
          <w:bCs/>
        </w:rPr>
        <w:t xml:space="preserve">“ </w:t>
      </w:r>
      <w:r w:rsidR="007B2979" w:rsidRPr="00087A4D">
        <w:rPr>
          <w:rFonts w:ascii="Arial" w:hAnsi="Arial" w:cs="Arial"/>
          <w:bCs/>
          <w:i/>
          <w:iCs/>
          <w:sz w:val="20"/>
          <w:szCs w:val="20"/>
        </w:rPr>
        <w:t>(Hasan Ezdi, Veranstalter Cyber Security Fairevent)</w:t>
      </w:r>
      <w:r w:rsidR="007B2979" w:rsidRPr="00087A4D">
        <w:rPr>
          <w:rFonts w:ascii="Arial" w:hAnsi="Arial" w:cs="Arial"/>
          <w:bCs/>
        </w:rPr>
        <w:t xml:space="preserve">. </w:t>
      </w:r>
      <w:r w:rsidR="006C38C6" w:rsidRPr="00087A4D">
        <w:rPr>
          <w:rFonts w:ascii="Arial" w:hAnsi="Arial" w:cs="Arial"/>
          <w:bCs/>
        </w:rPr>
        <w:t xml:space="preserve">Auch, dass das CSF </w:t>
      </w:r>
      <w:r w:rsidR="0020409B">
        <w:rPr>
          <w:rFonts w:ascii="Arial" w:hAnsi="Arial" w:cs="Arial"/>
          <w:bCs/>
        </w:rPr>
        <w:t xml:space="preserve">noch </w:t>
      </w:r>
      <w:r w:rsidR="006C38C6" w:rsidRPr="00087A4D">
        <w:rPr>
          <w:rFonts w:ascii="Arial" w:hAnsi="Arial" w:cs="Arial"/>
          <w:bCs/>
        </w:rPr>
        <w:t>viel Luft nach oben hat und</w:t>
      </w:r>
      <w:r w:rsidR="00EB7CC1" w:rsidRPr="00087A4D">
        <w:rPr>
          <w:rFonts w:ascii="Arial" w:hAnsi="Arial" w:cs="Arial"/>
          <w:bCs/>
        </w:rPr>
        <w:t xml:space="preserve"> 2021 </w:t>
      </w:r>
      <w:r w:rsidR="006C38C6" w:rsidRPr="00087A4D">
        <w:rPr>
          <w:rFonts w:ascii="Arial" w:hAnsi="Arial" w:cs="Arial"/>
          <w:bCs/>
        </w:rPr>
        <w:t>noch einmal stattfinden sollte</w:t>
      </w:r>
      <w:r w:rsidR="00EE7DC4" w:rsidRPr="00087A4D">
        <w:rPr>
          <w:rFonts w:ascii="Arial" w:hAnsi="Arial" w:cs="Arial"/>
          <w:bCs/>
        </w:rPr>
        <w:t>,</w:t>
      </w:r>
      <w:r w:rsidR="00EB7CC1" w:rsidRPr="00087A4D">
        <w:rPr>
          <w:rFonts w:ascii="Arial" w:hAnsi="Arial" w:cs="Arial"/>
          <w:bCs/>
        </w:rPr>
        <w:t xml:space="preserve"> wurde dem </w:t>
      </w:r>
      <w:r w:rsidR="0020409B">
        <w:rPr>
          <w:rFonts w:ascii="Arial" w:hAnsi="Arial" w:cs="Arial"/>
          <w:bCs/>
        </w:rPr>
        <w:t>Veranstalter</w:t>
      </w:r>
      <w:r w:rsidR="00EB7CC1" w:rsidRPr="00087A4D">
        <w:rPr>
          <w:rFonts w:ascii="Arial" w:hAnsi="Arial" w:cs="Arial"/>
          <w:bCs/>
        </w:rPr>
        <w:t xml:space="preserve"> attestiert.</w:t>
      </w:r>
      <w:r w:rsidR="00EE7DC4" w:rsidRPr="00087A4D">
        <w:rPr>
          <w:rFonts w:ascii="Arial" w:hAnsi="Arial" w:cs="Arial"/>
          <w:bCs/>
        </w:rPr>
        <w:t xml:space="preserve"> </w:t>
      </w:r>
    </w:p>
    <w:p w14:paraId="399DC741" w14:textId="77777777" w:rsidR="00087A4D" w:rsidRPr="00087A4D" w:rsidRDefault="00087A4D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</w:p>
    <w:p w14:paraId="0917231A" w14:textId="77777777" w:rsidR="00C34898" w:rsidRPr="00C34898" w:rsidRDefault="008C5497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</w:rPr>
      </w:pPr>
      <w:r w:rsidRPr="00C34898">
        <w:rPr>
          <w:rFonts w:ascii="Arial" w:hAnsi="Arial" w:cs="Arial"/>
          <w:b/>
        </w:rPr>
        <w:t xml:space="preserve">Mischung </w:t>
      </w:r>
      <w:r w:rsidR="00EB7CC1" w:rsidRPr="00C34898">
        <w:rPr>
          <w:rFonts w:ascii="Arial" w:hAnsi="Arial" w:cs="Arial"/>
          <w:b/>
        </w:rPr>
        <w:t>des</w:t>
      </w:r>
      <w:r w:rsidRPr="00C34898">
        <w:rPr>
          <w:rFonts w:ascii="Arial" w:hAnsi="Arial" w:cs="Arial"/>
          <w:b/>
        </w:rPr>
        <w:t xml:space="preserve"> Programms</w:t>
      </w:r>
      <w:r w:rsidR="00EB7CC1" w:rsidRPr="00C34898">
        <w:rPr>
          <w:rFonts w:ascii="Arial" w:hAnsi="Arial" w:cs="Arial"/>
          <w:b/>
        </w:rPr>
        <w:t xml:space="preserve"> ist angekommen. </w:t>
      </w:r>
    </w:p>
    <w:p w14:paraId="14EFCD2F" w14:textId="78BD168D" w:rsidR="00EB7CC1" w:rsidRPr="00087A4D" w:rsidRDefault="00EB7CC1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  <w:r w:rsidRPr="00087A4D">
        <w:rPr>
          <w:rFonts w:ascii="Arial" w:hAnsi="Arial" w:cs="Arial"/>
          <w:bCs/>
        </w:rPr>
        <w:t>Die CSF-Stage mit Top Keynote Speakern und de</w:t>
      </w:r>
      <w:r w:rsidR="0020409B">
        <w:rPr>
          <w:rFonts w:ascii="Arial" w:hAnsi="Arial" w:cs="Arial"/>
          <w:bCs/>
        </w:rPr>
        <w:t>n</w:t>
      </w:r>
      <w:r w:rsidRPr="00087A4D">
        <w:rPr>
          <w:rFonts w:ascii="Arial" w:hAnsi="Arial" w:cs="Arial"/>
          <w:bCs/>
        </w:rPr>
        <w:t xml:space="preserve"> zu erwartenden spannenden Vorträgen</w:t>
      </w:r>
      <w:r w:rsidR="00EE7DC4" w:rsidRPr="00087A4D">
        <w:rPr>
          <w:rFonts w:ascii="Arial" w:hAnsi="Arial" w:cs="Arial"/>
          <w:bCs/>
        </w:rPr>
        <w:t>,</w:t>
      </w:r>
      <w:r w:rsidRPr="00087A4D">
        <w:rPr>
          <w:rFonts w:ascii="Arial" w:hAnsi="Arial" w:cs="Arial"/>
          <w:bCs/>
        </w:rPr>
        <w:t xml:space="preserve"> in Abwechslung mit den </w:t>
      </w:r>
      <w:r w:rsidR="00992E3C" w:rsidRPr="00087A4D">
        <w:rPr>
          <w:rFonts w:ascii="Arial" w:hAnsi="Arial" w:cs="Arial"/>
          <w:bCs/>
        </w:rPr>
        <w:t xml:space="preserve">anregenden </w:t>
      </w:r>
      <w:r w:rsidR="0020409B">
        <w:rPr>
          <w:rFonts w:ascii="Arial" w:hAnsi="Arial" w:cs="Arial"/>
          <w:bCs/>
        </w:rPr>
        <w:t>CSF-</w:t>
      </w:r>
      <w:r w:rsidRPr="00087A4D">
        <w:rPr>
          <w:rFonts w:ascii="Arial" w:hAnsi="Arial" w:cs="Arial"/>
          <w:bCs/>
        </w:rPr>
        <w:t>Solution Panels</w:t>
      </w:r>
      <w:r w:rsidR="00EE7DC4" w:rsidRPr="00087A4D">
        <w:rPr>
          <w:rFonts w:ascii="Arial" w:hAnsi="Arial" w:cs="Arial"/>
          <w:bCs/>
        </w:rPr>
        <w:t>,</w:t>
      </w:r>
      <w:r w:rsidRPr="00087A4D">
        <w:rPr>
          <w:rFonts w:ascii="Arial" w:hAnsi="Arial" w:cs="Arial"/>
          <w:bCs/>
        </w:rPr>
        <w:t xml:space="preserve"> erfreute sich großer Beliebtheit</w:t>
      </w:r>
      <w:r w:rsidR="00992E3C" w:rsidRPr="00087A4D">
        <w:rPr>
          <w:rFonts w:ascii="Arial" w:hAnsi="Arial" w:cs="Arial"/>
          <w:bCs/>
        </w:rPr>
        <w:t xml:space="preserve"> – </w:t>
      </w:r>
      <w:r w:rsidRPr="00087A4D">
        <w:rPr>
          <w:rFonts w:ascii="Arial" w:hAnsi="Arial" w:cs="Arial"/>
          <w:bCs/>
        </w:rPr>
        <w:t xml:space="preserve">bei Gästen sowie auch bei den präsentierenden Unternehmen. </w:t>
      </w:r>
    </w:p>
    <w:p w14:paraId="61253FEB" w14:textId="529BB2C5" w:rsidR="008C5497" w:rsidRPr="00087A4D" w:rsidRDefault="008C5497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  <w:r w:rsidRPr="00087A4D">
        <w:rPr>
          <w:rFonts w:ascii="Arial" w:hAnsi="Arial" w:cs="Arial"/>
          <w:bCs/>
        </w:rPr>
        <w:t xml:space="preserve"> </w:t>
      </w:r>
    </w:p>
    <w:p w14:paraId="73797BE9" w14:textId="033C8083" w:rsidR="002D05EF" w:rsidRPr="00087A4D" w:rsidRDefault="00992E3C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  <w:r w:rsidRPr="00087A4D">
        <w:rPr>
          <w:rFonts w:ascii="Arial" w:hAnsi="Arial" w:cs="Arial"/>
          <w:bCs/>
        </w:rPr>
        <w:t>Darüber hinaus konnten sich die Gäste bei den namhaften Cyber Security-</w:t>
      </w:r>
      <w:r w:rsidR="00EE7DC4" w:rsidRPr="00087A4D">
        <w:rPr>
          <w:rFonts w:ascii="Arial" w:hAnsi="Arial" w:cs="Arial"/>
          <w:bCs/>
        </w:rPr>
        <w:t xml:space="preserve"> </w:t>
      </w:r>
      <w:r w:rsidR="00087A4D" w:rsidRPr="00087A4D">
        <w:rPr>
          <w:rFonts w:ascii="Arial" w:hAnsi="Arial" w:cs="Arial"/>
          <w:bCs/>
        </w:rPr>
        <w:t>Ausstellern</w:t>
      </w:r>
      <w:r w:rsidRPr="00087A4D">
        <w:rPr>
          <w:rFonts w:ascii="Arial" w:hAnsi="Arial" w:cs="Arial"/>
          <w:bCs/>
        </w:rPr>
        <w:t xml:space="preserve"> nützliche Informationen zu aktuellen Sicherheitsbedrohungen und Abwehrmaßnahmen für ihr Business sichern. Sei es in</w:t>
      </w:r>
      <w:r w:rsidR="002D05EF" w:rsidRPr="00087A4D">
        <w:rPr>
          <w:rFonts w:ascii="Arial" w:hAnsi="Arial" w:cs="Arial"/>
          <w:bCs/>
        </w:rPr>
        <w:t xml:space="preserve"> zahlreichen</w:t>
      </w:r>
      <w:r w:rsidR="004D14FD" w:rsidRPr="00087A4D">
        <w:rPr>
          <w:rFonts w:ascii="Arial" w:hAnsi="Arial" w:cs="Arial"/>
          <w:bCs/>
        </w:rPr>
        <w:t xml:space="preserve">, </w:t>
      </w:r>
      <w:r w:rsidR="00EE391E" w:rsidRPr="00087A4D">
        <w:rPr>
          <w:rFonts w:ascii="Arial" w:hAnsi="Arial" w:cs="Arial"/>
          <w:bCs/>
        </w:rPr>
        <w:t xml:space="preserve">interessanten </w:t>
      </w:r>
      <w:r w:rsidRPr="00087A4D">
        <w:rPr>
          <w:rFonts w:ascii="Arial" w:hAnsi="Arial" w:cs="Arial"/>
          <w:bCs/>
        </w:rPr>
        <w:t>Vorträge</w:t>
      </w:r>
      <w:r w:rsidR="004D14FD" w:rsidRPr="00087A4D">
        <w:rPr>
          <w:rFonts w:ascii="Arial" w:hAnsi="Arial" w:cs="Arial"/>
          <w:bCs/>
        </w:rPr>
        <w:t>n</w:t>
      </w:r>
      <w:r w:rsidRPr="00087A4D">
        <w:rPr>
          <w:rFonts w:ascii="Arial" w:hAnsi="Arial" w:cs="Arial"/>
          <w:bCs/>
        </w:rPr>
        <w:t xml:space="preserve"> der Aussteller </w:t>
      </w:r>
      <w:r w:rsidR="0020409B">
        <w:rPr>
          <w:rFonts w:ascii="Arial" w:hAnsi="Arial" w:cs="Arial"/>
          <w:bCs/>
        </w:rPr>
        <w:t>in den</w:t>
      </w:r>
      <w:r w:rsidRPr="00087A4D">
        <w:rPr>
          <w:rFonts w:ascii="Arial" w:hAnsi="Arial" w:cs="Arial"/>
          <w:bCs/>
        </w:rPr>
        <w:t xml:space="preserve"> Business</w:t>
      </w:r>
      <w:r w:rsidR="0020409B">
        <w:rPr>
          <w:rFonts w:ascii="Arial" w:hAnsi="Arial" w:cs="Arial"/>
          <w:bCs/>
        </w:rPr>
        <w:t xml:space="preserve"> Solutions</w:t>
      </w:r>
      <w:r w:rsidRPr="00087A4D">
        <w:rPr>
          <w:rFonts w:ascii="Arial" w:hAnsi="Arial" w:cs="Arial"/>
          <w:bCs/>
        </w:rPr>
        <w:t>- und Technik</w:t>
      </w:r>
      <w:r w:rsidR="0020409B">
        <w:rPr>
          <w:rFonts w:ascii="Arial" w:hAnsi="Arial" w:cs="Arial"/>
          <w:bCs/>
        </w:rPr>
        <w:t xml:space="preserve"> Solutions</w:t>
      </w:r>
      <w:r w:rsidRPr="00087A4D">
        <w:rPr>
          <w:rFonts w:ascii="Arial" w:hAnsi="Arial" w:cs="Arial"/>
          <w:bCs/>
        </w:rPr>
        <w:t>-For</w:t>
      </w:r>
      <w:r w:rsidR="0020409B">
        <w:rPr>
          <w:rFonts w:ascii="Arial" w:hAnsi="Arial" w:cs="Arial"/>
          <w:bCs/>
        </w:rPr>
        <w:t>en</w:t>
      </w:r>
      <w:r w:rsidRPr="00087A4D">
        <w:rPr>
          <w:rFonts w:ascii="Arial" w:hAnsi="Arial" w:cs="Arial"/>
          <w:bCs/>
        </w:rPr>
        <w:t xml:space="preserve"> </w:t>
      </w:r>
      <w:r w:rsidR="00E3001F" w:rsidRPr="00087A4D">
        <w:rPr>
          <w:rFonts w:ascii="Arial" w:hAnsi="Arial" w:cs="Arial"/>
          <w:bCs/>
        </w:rPr>
        <w:t>oder</w:t>
      </w:r>
      <w:r w:rsidR="002D05EF" w:rsidRPr="00087A4D">
        <w:rPr>
          <w:rFonts w:ascii="Arial" w:hAnsi="Arial" w:cs="Arial"/>
          <w:bCs/>
        </w:rPr>
        <w:t xml:space="preserve"> </w:t>
      </w:r>
      <w:r w:rsidRPr="00087A4D">
        <w:rPr>
          <w:rFonts w:ascii="Arial" w:hAnsi="Arial" w:cs="Arial"/>
          <w:bCs/>
        </w:rPr>
        <w:t xml:space="preserve">direkt an deren Messeständen. </w:t>
      </w:r>
    </w:p>
    <w:p w14:paraId="16939AE6" w14:textId="77777777" w:rsidR="002D05EF" w:rsidRPr="00087A4D" w:rsidRDefault="002D05EF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</w:p>
    <w:p w14:paraId="38A05AAA" w14:textId="77777777" w:rsidR="00C34898" w:rsidRPr="00C34898" w:rsidRDefault="007B2979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/>
        </w:rPr>
      </w:pPr>
      <w:r w:rsidRPr="00C34898">
        <w:rPr>
          <w:rFonts w:ascii="Arial" w:hAnsi="Arial" w:cs="Arial"/>
          <w:b/>
        </w:rPr>
        <w:t>Gut durchdacht</w:t>
      </w:r>
      <w:r w:rsidR="00C34898" w:rsidRPr="00C34898">
        <w:rPr>
          <w:rFonts w:ascii="Arial" w:hAnsi="Arial" w:cs="Arial"/>
          <w:b/>
        </w:rPr>
        <w:t>.</w:t>
      </w:r>
    </w:p>
    <w:p w14:paraId="10531875" w14:textId="28FA3C74" w:rsidR="007B2979" w:rsidRPr="00087A4D" w:rsidRDefault="007B2979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  <w:r w:rsidRPr="00087A4D">
        <w:rPr>
          <w:rFonts w:ascii="Arial" w:hAnsi="Arial" w:cs="Arial"/>
          <w:bCs/>
        </w:rPr>
        <w:t xml:space="preserve"> </w:t>
      </w:r>
      <w:r w:rsidR="00C34898">
        <w:rPr>
          <w:rFonts w:ascii="Arial" w:hAnsi="Arial" w:cs="Arial"/>
          <w:bCs/>
        </w:rPr>
        <w:t>Die</w:t>
      </w:r>
      <w:r w:rsidR="00992E3C" w:rsidRPr="00087A4D">
        <w:rPr>
          <w:rFonts w:ascii="Arial" w:hAnsi="Arial" w:cs="Arial"/>
          <w:bCs/>
        </w:rPr>
        <w:t xml:space="preserve"> Anknüpfungspunkte zum Netzwerken und Gedankenaustau</w:t>
      </w:r>
      <w:r w:rsidRPr="00087A4D">
        <w:rPr>
          <w:rFonts w:ascii="Arial" w:hAnsi="Arial" w:cs="Arial"/>
          <w:bCs/>
        </w:rPr>
        <w:t>s</w:t>
      </w:r>
      <w:r w:rsidR="00992E3C" w:rsidRPr="00087A4D">
        <w:rPr>
          <w:rFonts w:ascii="Arial" w:hAnsi="Arial" w:cs="Arial"/>
          <w:bCs/>
        </w:rPr>
        <w:t>ch</w:t>
      </w:r>
      <w:r w:rsidR="00C34898">
        <w:rPr>
          <w:rFonts w:ascii="Arial" w:hAnsi="Arial" w:cs="Arial"/>
          <w:bCs/>
        </w:rPr>
        <w:t xml:space="preserve"> wurden von den Gästen gerne genutzt</w:t>
      </w:r>
      <w:r w:rsidRPr="00087A4D">
        <w:rPr>
          <w:rFonts w:ascii="Arial" w:hAnsi="Arial" w:cs="Arial"/>
          <w:bCs/>
        </w:rPr>
        <w:t xml:space="preserve">. </w:t>
      </w:r>
      <w:r w:rsidR="00C34898">
        <w:rPr>
          <w:rFonts w:ascii="Arial" w:hAnsi="Arial" w:cs="Arial"/>
          <w:bCs/>
        </w:rPr>
        <w:t xml:space="preserve">Auch die </w:t>
      </w:r>
      <w:r w:rsidR="00992E3C" w:rsidRPr="00087A4D">
        <w:rPr>
          <w:rFonts w:ascii="Arial" w:hAnsi="Arial" w:cs="Arial"/>
          <w:bCs/>
        </w:rPr>
        <w:t>Ruhezonen</w:t>
      </w:r>
      <w:r w:rsidR="00C34898">
        <w:rPr>
          <w:rFonts w:ascii="Arial" w:hAnsi="Arial" w:cs="Arial"/>
          <w:bCs/>
        </w:rPr>
        <w:t>,</w:t>
      </w:r>
      <w:r w:rsidR="00992E3C" w:rsidRPr="00087A4D">
        <w:rPr>
          <w:rFonts w:ascii="Arial" w:hAnsi="Arial" w:cs="Arial"/>
          <w:bCs/>
        </w:rPr>
        <w:t xml:space="preserve"> die als Besprechungsbereiche dienten</w:t>
      </w:r>
      <w:r w:rsidR="00EE391E" w:rsidRPr="00087A4D">
        <w:rPr>
          <w:rFonts w:ascii="Arial" w:hAnsi="Arial" w:cs="Arial"/>
          <w:bCs/>
        </w:rPr>
        <w:t xml:space="preserve"> sowie</w:t>
      </w:r>
      <w:r w:rsidR="00992E3C" w:rsidRPr="00087A4D">
        <w:rPr>
          <w:rFonts w:ascii="Arial" w:hAnsi="Arial" w:cs="Arial"/>
          <w:bCs/>
        </w:rPr>
        <w:t xml:space="preserve"> </w:t>
      </w:r>
      <w:r w:rsidR="002D05EF" w:rsidRPr="00087A4D">
        <w:rPr>
          <w:rFonts w:ascii="Arial" w:hAnsi="Arial" w:cs="Arial"/>
          <w:bCs/>
        </w:rPr>
        <w:t xml:space="preserve">die lockere Aufteilung der Stände, die nicht das </w:t>
      </w:r>
      <w:r w:rsidR="0020409B">
        <w:rPr>
          <w:rFonts w:ascii="Arial" w:hAnsi="Arial" w:cs="Arial"/>
          <w:bCs/>
        </w:rPr>
        <w:t>Ü</w:t>
      </w:r>
      <w:r w:rsidR="002D05EF" w:rsidRPr="00087A4D">
        <w:rPr>
          <w:rFonts w:ascii="Arial" w:hAnsi="Arial" w:cs="Arial"/>
          <w:bCs/>
        </w:rPr>
        <w:t xml:space="preserve">bliche, von Messen bekannte Rechteckmuster bildeten. </w:t>
      </w:r>
      <w:r w:rsidR="0020409B" w:rsidRPr="00087A4D">
        <w:rPr>
          <w:rFonts w:ascii="Arial" w:hAnsi="Arial" w:cs="Arial"/>
          <w:bCs/>
        </w:rPr>
        <w:t>Kicker Tisch</w:t>
      </w:r>
      <w:r w:rsidR="002D05EF" w:rsidRPr="00087A4D">
        <w:rPr>
          <w:rFonts w:ascii="Arial" w:hAnsi="Arial" w:cs="Arial"/>
          <w:bCs/>
        </w:rPr>
        <w:t xml:space="preserve">, Flipperautomat, Pong-Tisch, </w:t>
      </w:r>
      <w:r w:rsidR="0020409B" w:rsidRPr="0020409B">
        <w:rPr>
          <w:rFonts w:ascii="Arial" w:hAnsi="Arial" w:cs="Arial"/>
          <w:bCs/>
        </w:rPr>
        <w:t>Boxerautomaten</w:t>
      </w:r>
      <w:r w:rsidR="002D05EF" w:rsidRPr="00087A4D">
        <w:rPr>
          <w:rFonts w:ascii="Arial" w:hAnsi="Arial" w:cs="Arial"/>
          <w:bCs/>
        </w:rPr>
        <w:t xml:space="preserve">, Motorradfahren und ein Escape Room </w:t>
      </w:r>
      <w:r w:rsidRPr="00087A4D">
        <w:rPr>
          <w:rFonts w:ascii="Arial" w:hAnsi="Arial" w:cs="Arial"/>
          <w:bCs/>
        </w:rPr>
        <w:t xml:space="preserve">sorgten dazu </w:t>
      </w:r>
      <w:r w:rsidR="002D05EF" w:rsidRPr="00087A4D">
        <w:rPr>
          <w:rFonts w:ascii="Arial" w:hAnsi="Arial" w:cs="Arial"/>
          <w:bCs/>
        </w:rPr>
        <w:t xml:space="preserve">für Abwechslung. </w:t>
      </w:r>
      <w:r w:rsidR="00087A4D" w:rsidRPr="00087A4D">
        <w:rPr>
          <w:rFonts w:ascii="Arial" w:hAnsi="Arial" w:cs="Arial"/>
          <w:bCs/>
        </w:rPr>
        <w:t xml:space="preserve">Und bei </w:t>
      </w:r>
      <w:r w:rsidR="0020409B">
        <w:rPr>
          <w:rFonts w:ascii="Arial" w:hAnsi="Arial" w:cs="Arial"/>
          <w:bCs/>
        </w:rPr>
        <w:t xml:space="preserve">der </w:t>
      </w:r>
      <w:r w:rsidR="00087A4D" w:rsidRPr="00087A4D">
        <w:rPr>
          <w:rFonts w:ascii="Arial" w:hAnsi="Arial" w:cs="Arial"/>
          <w:bCs/>
        </w:rPr>
        <w:t>CSF-Party</w:t>
      </w:r>
      <w:r w:rsidR="002D05EF" w:rsidRPr="00087A4D">
        <w:rPr>
          <w:rFonts w:ascii="Arial" w:hAnsi="Arial" w:cs="Arial"/>
          <w:bCs/>
        </w:rPr>
        <w:t xml:space="preserve"> </w:t>
      </w:r>
      <w:r w:rsidR="00087A4D" w:rsidRPr="00087A4D">
        <w:rPr>
          <w:rFonts w:ascii="Arial" w:hAnsi="Arial" w:cs="Arial"/>
          <w:bCs/>
        </w:rPr>
        <w:t>bekamen die Gä</w:t>
      </w:r>
      <w:r w:rsidR="0020409B">
        <w:rPr>
          <w:rFonts w:ascii="Arial" w:hAnsi="Arial" w:cs="Arial"/>
          <w:bCs/>
        </w:rPr>
        <w:t>s</w:t>
      </w:r>
      <w:r w:rsidR="00087A4D" w:rsidRPr="00087A4D">
        <w:rPr>
          <w:rFonts w:ascii="Arial" w:hAnsi="Arial" w:cs="Arial"/>
          <w:bCs/>
        </w:rPr>
        <w:t xml:space="preserve">te mit der </w:t>
      </w:r>
      <w:r w:rsidR="002D05EF" w:rsidRPr="00087A4D">
        <w:rPr>
          <w:rFonts w:ascii="Arial" w:hAnsi="Arial" w:cs="Arial"/>
          <w:bCs/>
        </w:rPr>
        <w:t xml:space="preserve">Blue Boy Show </w:t>
      </w:r>
      <w:r w:rsidR="00087A4D" w:rsidRPr="00087A4D">
        <w:rPr>
          <w:rFonts w:ascii="Arial" w:hAnsi="Arial" w:cs="Arial"/>
          <w:bCs/>
        </w:rPr>
        <w:t xml:space="preserve">eine </w:t>
      </w:r>
      <w:r w:rsidR="0020409B" w:rsidRPr="0020409B">
        <w:rPr>
          <w:rFonts w:ascii="Arial" w:hAnsi="Arial" w:cs="Arial"/>
          <w:bCs/>
        </w:rPr>
        <w:t xml:space="preserve">großartige </w:t>
      </w:r>
      <w:r w:rsidR="00087A4D" w:rsidRPr="00087A4D">
        <w:rPr>
          <w:rFonts w:ascii="Arial" w:hAnsi="Arial" w:cs="Arial"/>
          <w:bCs/>
        </w:rPr>
        <w:t xml:space="preserve">Darbietung für </w:t>
      </w:r>
      <w:r w:rsidR="002D05EF" w:rsidRPr="00087A4D">
        <w:rPr>
          <w:rFonts w:ascii="Arial" w:hAnsi="Arial" w:cs="Arial"/>
          <w:bCs/>
        </w:rPr>
        <w:t xml:space="preserve">Augen und Ohren. </w:t>
      </w:r>
    </w:p>
    <w:p w14:paraId="0469EFE9" w14:textId="77777777" w:rsidR="007B2979" w:rsidRPr="00087A4D" w:rsidRDefault="007B2979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</w:p>
    <w:p w14:paraId="2CF7101E" w14:textId="7EA97FE7" w:rsidR="007B2979" w:rsidRPr="00087A4D" w:rsidRDefault="002D05EF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  <w:r w:rsidRPr="00C34898">
        <w:rPr>
          <w:rFonts w:ascii="Arial" w:hAnsi="Arial" w:cs="Arial"/>
          <w:b/>
        </w:rPr>
        <w:t>Das Konzept</w:t>
      </w:r>
      <w:r w:rsidR="003A17FB" w:rsidRPr="00C34898">
        <w:rPr>
          <w:rFonts w:ascii="Arial" w:hAnsi="Arial" w:cs="Arial"/>
          <w:b/>
        </w:rPr>
        <w:t xml:space="preserve">, </w:t>
      </w:r>
      <w:r w:rsidRPr="00C34898">
        <w:rPr>
          <w:rFonts w:ascii="Arial" w:hAnsi="Arial" w:cs="Arial"/>
          <w:b/>
        </w:rPr>
        <w:t>Messe</w:t>
      </w:r>
      <w:r w:rsidR="003A17FB" w:rsidRPr="00C34898">
        <w:rPr>
          <w:rFonts w:ascii="Arial" w:hAnsi="Arial" w:cs="Arial"/>
          <w:b/>
        </w:rPr>
        <w:t xml:space="preserve"> und</w:t>
      </w:r>
      <w:r w:rsidR="007B2979" w:rsidRPr="00C34898">
        <w:rPr>
          <w:rFonts w:ascii="Arial" w:hAnsi="Arial" w:cs="Arial"/>
          <w:b/>
        </w:rPr>
        <w:t xml:space="preserve"> Event mit </w:t>
      </w:r>
      <w:r w:rsidRPr="00C34898">
        <w:rPr>
          <w:rFonts w:ascii="Arial" w:hAnsi="Arial" w:cs="Arial"/>
          <w:b/>
        </w:rPr>
        <w:t>Kongress</w:t>
      </w:r>
      <w:r w:rsidR="007B2979" w:rsidRPr="00087A4D">
        <w:rPr>
          <w:rFonts w:ascii="Arial" w:hAnsi="Arial" w:cs="Arial"/>
          <w:bCs/>
        </w:rPr>
        <w:t xml:space="preserve"> attraktiv zu kombinieren </w:t>
      </w:r>
      <w:r w:rsidR="003A17FB" w:rsidRPr="00087A4D">
        <w:rPr>
          <w:rFonts w:ascii="Arial" w:hAnsi="Arial" w:cs="Arial"/>
          <w:bCs/>
        </w:rPr>
        <w:t>sowie</w:t>
      </w:r>
      <w:r w:rsidRPr="00087A4D">
        <w:rPr>
          <w:rFonts w:ascii="Arial" w:hAnsi="Arial" w:cs="Arial"/>
          <w:bCs/>
        </w:rPr>
        <w:t xml:space="preserve"> </w:t>
      </w:r>
      <w:r w:rsidR="007B2979" w:rsidRPr="00087A4D">
        <w:rPr>
          <w:rFonts w:ascii="Arial" w:hAnsi="Arial" w:cs="Arial"/>
          <w:bCs/>
        </w:rPr>
        <w:t xml:space="preserve">mit Erlebnissen </w:t>
      </w:r>
      <w:r w:rsidRPr="00087A4D">
        <w:rPr>
          <w:rFonts w:ascii="Arial" w:hAnsi="Arial" w:cs="Arial"/>
          <w:bCs/>
        </w:rPr>
        <w:t>aufzulockern</w:t>
      </w:r>
      <w:r w:rsidR="003A17FB" w:rsidRPr="00087A4D">
        <w:rPr>
          <w:rFonts w:ascii="Arial" w:hAnsi="Arial" w:cs="Arial"/>
          <w:bCs/>
        </w:rPr>
        <w:t xml:space="preserve">, </w:t>
      </w:r>
      <w:r w:rsidR="0020409B">
        <w:rPr>
          <w:rFonts w:ascii="Arial" w:hAnsi="Arial" w:cs="Arial"/>
          <w:bCs/>
        </w:rPr>
        <w:t>überzeugte</w:t>
      </w:r>
      <w:r w:rsidR="007B2979" w:rsidRPr="00087A4D">
        <w:rPr>
          <w:rFonts w:ascii="Arial" w:hAnsi="Arial" w:cs="Arial"/>
          <w:bCs/>
        </w:rPr>
        <w:t xml:space="preserve">. „… wir </w:t>
      </w:r>
      <w:r w:rsidR="004D14FD" w:rsidRPr="00087A4D">
        <w:rPr>
          <w:rFonts w:ascii="Arial" w:hAnsi="Arial" w:cs="Arial"/>
          <w:bCs/>
        </w:rPr>
        <w:t>werden</w:t>
      </w:r>
      <w:r w:rsidR="007B2979" w:rsidRPr="00087A4D">
        <w:rPr>
          <w:rFonts w:ascii="Arial" w:hAnsi="Arial" w:cs="Arial"/>
          <w:bCs/>
        </w:rPr>
        <w:t xml:space="preserve">, </w:t>
      </w:r>
      <w:r w:rsidR="004D14FD" w:rsidRPr="00087A4D">
        <w:rPr>
          <w:rFonts w:ascii="Arial" w:hAnsi="Arial" w:cs="Arial"/>
          <w:bCs/>
        </w:rPr>
        <w:t xml:space="preserve">wenn wir </w:t>
      </w:r>
      <w:r w:rsidR="007B2979" w:rsidRPr="00087A4D">
        <w:rPr>
          <w:rFonts w:ascii="Arial" w:hAnsi="Arial" w:cs="Arial"/>
          <w:bCs/>
        </w:rPr>
        <w:t xml:space="preserve">vom 03. – 04. März 2021 das CSF </w:t>
      </w:r>
      <w:r w:rsidR="003A17FB" w:rsidRPr="00087A4D">
        <w:rPr>
          <w:rFonts w:ascii="Arial" w:hAnsi="Arial" w:cs="Arial"/>
          <w:bCs/>
        </w:rPr>
        <w:t xml:space="preserve">unter „normalen“ Bedingungen </w:t>
      </w:r>
      <w:r w:rsidR="007B2979" w:rsidRPr="00087A4D">
        <w:rPr>
          <w:rFonts w:ascii="Arial" w:hAnsi="Arial" w:cs="Arial"/>
          <w:bCs/>
        </w:rPr>
        <w:t>veranstalten, mit weiteren Überraschungen erscheinen</w:t>
      </w:r>
      <w:r w:rsidR="004732B9" w:rsidRPr="00087A4D">
        <w:rPr>
          <w:rFonts w:ascii="Arial" w:hAnsi="Arial" w:cs="Arial"/>
          <w:bCs/>
        </w:rPr>
        <w:t>.</w:t>
      </w:r>
      <w:r w:rsidR="007B2979" w:rsidRPr="00087A4D">
        <w:rPr>
          <w:rFonts w:ascii="Arial" w:hAnsi="Arial" w:cs="Arial"/>
          <w:bCs/>
        </w:rPr>
        <w:t xml:space="preserve"> </w:t>
      </w:r>
      <w:r w:rsidR="004732B9" w:rsidRPr="00087A4D">
        <w:rPr>
          <w:rFonts w:ascii="Arial" w:hAnsi="Arial" w:cs="Arial"/>
          <w:bCs/>
        </w:rPr>
        <w:t xml:space="preserve">So können </w:t>
      </w:r>
      <w:r w:rsidR="007B2979" w:rsidRPr="00087A4D">
        <w:rPr>
          <w:rFonts w:ascii="Arial" w:hAnsi="Arial" w:cs="Arial"/>
          <w:bCs/>
        </w:rPr>
        <w:t xml:space="preserve">die Gäste und Aussteller </w:t>
      </w:r>
      <w:r w:rsidR="004732B9" w:rsidRPr="00087A4D">
        <w:rPr>
          <w:rFonts w:ascii="Arial" w:hAnsi="Arial" w:cs="Arial"/>
          <w:bCs/>
        </w:rPr>
        <w:t>das volle</w:t>
      </w:r>
      <w:r w:rsidR="007B2979" w:rsidRPr="00087A4D">
        <w:rPr>
          <w:rFonts w:ascii="Arial" w:hAnsi="Arial" w:cs="Arial"/>
          <w:bCs/>
        </w:rPr>
        <w:t xml:space="preserve"> Potenzial </w:t>
      </w:r>
      <w:r w:rsidR="004D14FD" w:rsidRPr="00087A4D">
        <w:rPr>
          <w:rFonts w:ascii="Arial" w:hAnsi="Arial" w:cs="Arial"/>
          <w:bCs/>
        </w:rPr>
        <w:t>vom</w:t>
      </w:r>
      <w:r w:rsidR="007B2979" w:rsidRPr="00087A4D">
        <w:rPr>
          <w:rFonts w:ascii="Arial" w:hAnsi="Arial" w:cs="Arial"/>
          <w:bCs/>
        </w:rPr>
        <w:t xml:space="preserve"> Cyber Security Fairevent ausschöpfen“ </w:t>
      </w:r>
      <w:r w:rsidR="007B2979" w:rsidRPr="00087A4D">
        <w:rPr>
          <w:rFonts w:ascii="Arial" w:hAnsi="Arial" w:cs="Arial"/>
          <w:bCs/>
          <w:i/>
          <w:iCs/>
          <w:sz w:val="20"/>
          <w:szCs w:val="20"/>
        </w:rPr>
        <w:t>(Hasan Ezdi, Veranstalter Cyber Security Fairevent)</w:t>
      </w:r>
      <w:r w:rsidR="007B2979" w:rsidRPr="00087A4D">
        <w:rPr>
          <w:rFonts w:ascii="Arial" w:hAnsi="Arial" w:cs="Arial"/>
          <w:bCs/>
        </w:rPr>
        <w:t>.</w:t>
      </w:r>
    </w:p>
    <w:p w14:paraId="23FEFE20" w14:textId="77777777" w:rsidR="007B2979" w:rsidRPr="00087A4D" w:rsidRDefault="007B2979" w:rsidP="002D05EF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</w:p>
    <w:p w14:paraId="770E3F56" w14:textId="77777777" w:rsidR="00144EA7" w:rsidRPr="00087A4D" w:rsidRDefault="00144EA7" w:rsidP="00C31E76">
      <w:pPr>
        <w:tabs>
          <w:tab w:val="left" w:pos="5387"/>
        </w:tabs>
        <w:spacing w:line="360" w:lineRule="auto"/>
        <w:jc w:val="both"/>
        <w:rPr>
          <w:rFonts w:ascii="Arial" w:hAnsi="Arial" w:cs="Arial"/>
          <w:bCs/>
        </w:rPr>
      </w:pPr>
    </w:p>
    <w:p w14:paraId="1240A5CE" w14:textId="0BA5794C" w:rsidR="0031279C" w:rsidRPr="00087A4D" w:rsidRDefault="0031279C" w:rsidP="00C31E76">
      <w:pPr>
        <w:tabs>
          <w:tab w:val="left" w:pos="5387"/>
        </w:tabs>
        <w:spacing w:line="360" w:lineRule="auto"/>
        <w:jc w:val="both"/>
        <w:rPr>
          <w:rFonts w:ascii="Arial" w:hAnsi="Arial" w:cs="Arial"/>
        </w:rPr>
      </w:pPr>
      <w:r w:rsidRPr="00087A4D">
        <w:rPr>
          <w:rFonts w:ascii="Arial" w:hAnsi="Arial" w:cs="Arial"/>
        </w:rPr>
        <w:t>Mehr zu den ausstellenden Unternehmen</w:t>
      </w:r>
      <w:r w:rsidR="007B2979" w:rsidRPr="00087A4D">
        <w:rPr>
          <w:rFonts w:ascii="Arial" w:hAnsi="Arial" w:cs="Arial"/>
        </w:rPr>
        <w:t xml:space="preserve">, </w:t>
      </w:r>
      <w:r w:rsidRPr="00087A4D">
        <w:rPr>
          <w:rFonts w:ascii="Arial" w:hAnsi="Arial" w:cs="Arial"/>
        </w:rPr>
        <w:t>Keynote Speaker</w:t>
      </w:r>
      <w:r w:rsidR="00574145" w:rsidRPr="00087A4D">
        <w:rPr>
          <w:rFonts w:ascii="Arial" w:hAnsi="Arial" w:cs="Arial"/>
        </w:rPr>
        <w:t>n</w:t>
      </w:r>
      <w:r w:rsidR="007B2979" w:rsidRPr="00087A4D">
        <w:rPr>
          <w:rFonts w:ascii="Arial" w:hAnsi="Arial" w:cs="Arial"/>
        </w:rPr>
        <w:t xml:space="preserve">, </w:t>
      </w:r>
      <w:r w:rsidRPr="00087A4D">
        <w:rPr>
          <w:rFonts w:ascii="Arial" w:hAnsi="Arial" w:cs="Arial"/>
        </w:rPr>
        <w:t>Foren</w:t>
      </w:r>
      <w:r w:rsidR="00A00A7A" w:rsidRPr="00087A4D">
        <w:rPr>
          <w:rFonts w:ascii="Arial" w:hAnsi="Arial" w:cs="Arial"/>
        </w:rPr>
        <w:t xml:space="preserve"> und </w:t>
      </w:r>
      <w:r w:rsidR="007B2979" w:rsidRPr="00087A4D">
        <w:rPr>
          <w:rFonts w:ascii="Arial" w:hAnsi="Arial" w:cs="Arial"/>
        </w:rPr>
        <w:t>Downloads der Vorträge</w:t>
      </w:r>
      <w:r w:rsidRPr="00087A4D">
        <w:rPr>
          <w:rFonts w:ascii="Arial" w:hAnsi="Arial" w:cs="Arial"/>
        </w:rPr>
        <w:t xml:space="preserve"> </w:t>
      </w:r>
      <w:r w:rsidR="007B2979" w:rsidRPr="00087A4D">
        <w:rPr>
          <w:rFonts w:ascii="Arial" w:hAnsi="Arial" w:cs="Arial"/>
        </w:rPr>
        <w:t>finden</w:t>
      </w:r>
      <w:r w:rsidRPr="00087A4D">
        <w:rPr>
          <w:rFonts w:ascii="Arial" w:hAnsi="Arial" w:cs="Arial"/>
        </w:rPr>
        <w:t xml:space="preserve"> Sie auf</w:t>
      </w:r>
      <w:r w:rsidR="00C31E76" w:rsidRPr="00087A4D">
        <w:rPr>
          <w:rFonts w:ascii="Arial" w:hAnsi="Arial" w:cs="Arial"/>
        </w:rPr>
        <w:t>:</w:t>
      </w:r>
      <w:r w:rsidR="00087A4D">
        <w:rPr>
          <w:rFonts w:ascii="Arial" w:hAnsi="Arial" w:cs="Arial"/>
        </w:rPr>
        <w:t xml:space="preserve"> </w:t>
      </w:r>
      <w:hyperlink r:id="rId9" w:history="1">
        <w:r w:rsidR="00087A4D" w:rsidRPr="00470772">
          <w:rPr>
            <w:rStyle w:val="Hyperlink"/>
            <w:rFonts w:ascii="Arial" w:hAnsi="Arial" w:cs="Arial"/>
          </w:rPr>
          <w:t>www.cybersecurity-fairevent.com</w:t>
        </w:r>
      </w:hyperlink>
      <w:r w:rsidR="00087A4D">
        <w:rPr>
          <w:rFonts w:ascii="Arial" w:hAnsi="Arial" w:cs="Arial"/>
        </w:rPr>
        <w:t xml:space="preserve"> </w:t>
      </w:r>
      <w:r w:rsidR="00C31E76" w:rsidRPr="00087A4D">
        <w:rPr>
          <w:rFonts w:ascii="Arial" w:hAnsi="Arial" w:cs="Arial"/>
        </w:rPr>
        <w:t xml:space="preserve"> </w:t>
      </w:r>
    </w:p>
    <w:p w14:paraId="5F0204A8" w14:textId="61F8FAEF" w:rsidR="00C31E76" w:rsidRPr="00087A4D" w:rsidRDefault="00C31E76" w:rsidP="00C31E76">
      <w:pPr>
        <w:tabs>
          <w:tab w:val="left" w:pos="5387"/>
        </w:tabs>
        <w:spacing w:line="360" w:lineRule="auto"/>
        <w:jc w:val="both"/>
        <w:rPr>
          <w:rFonts w:ascii="Arial" w:hAnsi="Arial" w:cs="Arial"/>
        </w:rPr>
      </w:pPr>
    </w:p>
    <w:p w14:paraId="79B194BA" w14:textId="5FA22BA5" w:rsidR="007B2979" w:rsidRPr="00087A4D" w:rsidRDefault="007B2979" w:rsidP="00C31E76">
      <w:pPr>
        <w:tabs>
          <w:tab w:val="left" w:pos="5387"/>
        </w:tabs>
        <w:spacing w:line="360" w:lineRule="auto"/>
        <w:jc w:val="both"/>
        <w:rPr>
          <w:rFonts w:ascii="Arial" w:hAnsi="Arial" w:cs="Arial"/>
        </w:rPr>
      </w:pPr>
      <w:r w:rsidRPr="00087A4D">
        <w:rPr>
          <w:rFonts w:ascii="Arial" w:hAnsi="Arial" w:cs="Arial"/>
        </w:rPr>
        <w:t xml:space="preserve">Die </w:t>
      </w:r>
      <w:r w:rsidR="00A00A7A" w:rsidRPr="00087A4D">
        <w:rPr>
          <w:rFonts w:ascii="Arial" w:hAnsi="Arial" w:cs="Arial"/>
        </w:rPr>
        <w:t xml:space="preserve">aufgezeichneten </w:t>
      </w:r>
      <w:r w:rsidRPr="00087A4D">
        <w:rPr>
          <w:rFonts w:ascii="Arial" w:hAnsi="Arial" w:cs="Arial"/>
        </w:rPr>
        <w:t xml:space="preserve">Vorträge </w:t>
      </w:r>
      <w:r w:rsidR="00A00A7A" w:rsidRPr="00087A4D">
        <w:rPr>
          <w:rFonts w:ascii="Arial" w:hAnsi="Arial" w:cs="Arial"/>
        </w:rPr>
        <w:t>der CSF</w:t>
      </w:r>
      <w:r w:rsidR="00087A4D" w:rsidRPr="00087A4D">
        <w:rPr>
          <w:rFonts w:ascii="Arial" w:hAnsi="Arial" w:cs="Arial"/>
        </w:rPr>
        <w:t>-</w:t>
      </w:r>
      <w:r w:rsidRPr="00087A4D">
        <w:rPr>
          <w:rFonts w:ascii="Arial" w:hAnsi="Arial" w:cs="Arial"/>
        </w:rPr>
        <w:t>Solution Panels und der Keynote Speaker</w:t>
      </w:r>
      <w:r w:rsidR="00A00A7A" w:rsidRPr="00087A4D">
        <w:rPr>
          <w:rFonts w:ascii="Arial" w:hAnsi="Arial" w:cs="Arial"/>
        </w:rPr>
        <w:t xml:space="preserve"> sind online verfügbar unter</w:t>
      </w:r>
      <w:r w:rsidRPr="00087A4D">
        <w:rPr>
          <w:rFonts w:ascii="Arial" w:hAnsi="Arial" w:cs="Arial"/>
        </w:rPr>
        <w:t xml:space="preserve">: </w:t>
      </w:r>
    </w:p>
    <w:p w14:paraId="27BF92D8" w14:textId="1B36C086" w:rsidR="007B2979" w:rsidRDefault="00020F82" w:rsidP="00C31E76">
      <w:pPr>
        <w:tabs>
          <w:tab w:val="left" w:pos="5387"/>
        </w:tabs>
        <w:spacing w:line="360" w:lineRule="auto"/>
        <w:jc w:val="both"/>
        <w:rPr>
          <w:rFonts w:ascii="Arial" w:hAnsi="Arial" w:cs="Arial"/>
          <w:color w:val="000000"/>
        </w:rPr>
      </w:pPr>
      <w:hyperlink r:id="rId10" w:history="1">
        <w:r w:rsidR="007B2979" w:rsidRPr="00C51A9A">
          <w:rPr>
            <w:rStyle w:val="Hyperlink"/>
            <w:rFonts w:ascii="Arial" w:hAnsi="Arial" w:cs="Arial"/>
          </w:rPr>
          <w:t>https://www.youtube.com/channel/UCgcetvzjHOCJGGB0DVJUrOw</w:t>
        </w:r>
      </w:hyperlink>
      <w:r w:rsidR="007B2979">
        <w:rPr>
          <w:rFonts w:ascii="Arial" w:hAnsi="Arial" w:cs="Arial"/>
          <w:color w:val="000000"/>
        </w:rPr>
        <w:t xml:space="preserve"> </w:t>
      </w:r>
    </w:p>
    <w:p w14:paraId="37FF8E0B" w14:textId="77777777" w:rsidR="007B2979" w:rsidRPr="00DA1901" w:rsidRDefault="007B2979" w:rsidP="00C31E76">
      <w:pPr>
        <w:tabs>
          <w:tab w:val="left" w:pos="5387"/>
        </w:tabs>
        <w:spacing w:line="360" w:lineRule="auto"/>
        <w:jc w:val="both"/>
        <w:rPr>
          <w:rFonts w:ascii="Arial" w:hAnsi="Arial" w:cs="Arial"/>
          <w:color w:val="000000"/>
        </w:rPr>
      </w:pPr>
    </w:p>
    <w:p w14:paraId="6D8DA5DD" w14:textId="479CCDB5" w:rsidR="007A5247" w:rsidRPr="00DA1901" w:rsidRDefault="0031279C" w:rsidP="00C31E76">
      <w:pPr>
        <w:pBdr>
          <w:bottom w:val="single" w:sz="12" w:space="1" w:color="auto"/>
        </w:pBdr>
        <w:tabs>
          <w:tab w:val="left" w:pos="5387"/>
        </w:tabs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Weiter</w:t>
      </w:r>
      <w:r w:rsidR="0020409B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 xml:space="preserve"> Informationen </w:t>
      </w:r>
      <w:r w:rsidR="00574145">
        <w:rPr>
          <w:rFonts w:ascii="Arial" w:hAnsi="Arial" w:cs="Arial"/>
          <w:color w:val="000000"/>
        </w:rPr>
        <w:t xml:space="preserve">und </w:t>
      </w:r>
      <w:r>
        <w:rPr>
          <w:rFonts w:ascii="Arial" w:hAnsi="Arial" w:cs="Arial"/>
          <w:color w:val="000000"/>
        </w:rPr>
        <w:t xml:space="preserve">Veröffentlichungen </w:t>
      </w:r>
      <w:r w:rsidR="00574145">
        <w:rPr>
          <w:rFonts w:ascii="Arial" w:hAnsi="Arial" w:cs="Arial"/>
          <w:color w:val="000000"/>
        </w:rPr>
        <w:t xml:space="preserve">sind </w:t>
      </w:r>
      <w:r>
        <w:rPr>
          <w:rFonts w:ascii="Arial" w:hAnsi="Arial" w:cs="Arial"/>
          <w:color w:val="000000"/>
        </w:rPr>
        <w:t>im Newsroom</w:t>
      </w:r>
      <w:r w:rsidR="00574145">
        <w:rPr>
          <w:rFonts w:ascii="Arial" w:hAnsi="Arial" w:cs="Arial"/>
          <w:color w:val="000000"/>
        </w:rPr>
        <w:t xml:space="preserve"> zu finden</w:t>
      </w:r>
      <w:r w:rsidR="00B469E4" w:rsidRPr="00DA1901">
        <w:rPr>
          <w:rFonts w:ascii="Arial" w:hAnsi="Arial" w:cs="Arial"/>
          <w:color w:val="000000"/>
        </w:rPr>
        <w:t>:</w:t>
      </w:r>
    </w:p>
    <w:p w14:paraId="04669EB2" w14:textId="5606DD63" w:rsidR="00B469E4" w:rsidRPr="00DA1901" w:rsidRDefault="00020F82" w:rsidP="00C31E76">
      <w:pPr>
        <w:pBdr>
          <w:bottom w:val="single" w:sz="12" w:space="1" w:color="auto"/>
        </w:pBdr>
        <w:tabs>
          <w:tab w:val="left" w:pos="5387"/>
        </w:tabs>
        <w:spacing w:line="360" w:lineRule="auto"/>
        <w:jc w:val="both"/>
        <w:rPr>
          <w:rFonts w:ascii="Arial" w:hAnsi="Arial" w:cs="Arial"/>
          <w:color w:val="000000"/>
        </w:rPr>
      </w:pPr>
      <w:hyperlink r:id="rId11" w:history="1">
        <w:r w:rsidR="00B469E4" w:rsidRPr="00DA1901">
          <w:rPr>
            <w:rStyle w:val="Hyperlink"/>
            <w:rFonts w:ascii="Arial" w:hAnsi="Arial" w:cs="Arial"/>
          </w:rPr>
          <w:t>https://www.cybersecurity-fairevent.com/newsroom/</w:t>
        </w:r>
      </w:hyperlink>
    </w:p>
    <w:p w14:paraId="6753DEBE" w14:textId="6FCCD2BF" w:rsidR="005F6F04" w:rsidRDefault="005F6F04" w:rsidP="00C31E76">
      <w:pPr>
        <w:pBdr>
          <w:bottom w:val="single" w:sz="12" w:space="1" w:color="auto"/>
        </w:pBdr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430D2216" w14:textId="629E5464" w:rsidR="00990531" w:rsidRDefault="00990531" w:rsidP="00C31E76">
      <w:pPr>
        <w:pBdr>
          <w:bottom w:val="single" w:sz="12" w:space="1" w:color="auto"/>
        </w:pBdr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097C30DE" w14:textId="6D62AC70" w:rsidR="00990531" w:rsidRDefault="00990531" w:rsidP="00C31E76">
      <w:pPr>
        <w:pBdr>
          <w:bottom w:val="single" w:sz="12" w:space="1" w:color="auto"/>
        </w:pBdr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7D7E2557" w14:textId="6B6B8718" w:rsidR="00C31E76" w:rsidRDefault="00C31E76" w:rsidP="00C31E76">
      <w:pPr>
        <w:pBdr>
          <w:bottom w:val="single" w:sz="12" w:space="1" w:color="auto"/>
        </w:pBdr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172A93BD" w14:textId="77777777" w:rsidR="00C31E76" w:rsidRPr="005F6F04" w:rsidRDefault="00C31E76" w:rsidP="00C31E76">
      <w:pPr>
        <w:pBdr>
          <w:bottom w:val="single" w:sz="12" w:space="1" w:color="auto"/>
        </w:pBdr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6E210EE3" w14:textId="77777777" w:rsidR="007A5247" w:rsidRDefault="007A5247" w:rsidP="00C31E76">
      <w:pPr>
        <w:tabs>
          <w:tab w:val="left" w:pos="5387"/>
        </w:tabs>
        <w:spacing w:line="360" w:lineRule="auto"/>
        <w:rPr>
          <w:rFonts w:ascii="Arial" w:hAnsi="Arial" w:cs="Arial"/>
          <w:color w:val="000000"/>
        </w:rPr>
      </w:pPr>
    </w:p>
    <w:p w14:paraId="15F66468" w14:textId="2BC6B9C0" w:rsidR="00C31E76" w:rsidRPr="00C31E76" w:rsidRDefault="00C31E76" w:rsidP="00C31E76">
      <w:pPr>
        <w:tabs>
          <w:tab w:val="left" w:pos="5387"/>
        </w:tabs>
        <w:rPr>
          <w:rFonts w:ascii="Arial" w:hAnsi="Arial" w:cs="Arial"/>
          <w:color w:val="000000"/>
          <w:sz w:val="16"/>
          <w:szCs w:val="16"/>
        </w:rPr>
      </w:pPr>
      <w:r w:rsidRPr="00C31E76">
        <w:rPr>
          <w:rFonts w:ascii="Arial" w:hAnsi="Arial" w:cs="Arial"/>
          <w:color w:val="000000"/>
          <w:sz w:val="16"/>
          <w:szCs w:val="16"/>
        </w:rPr>
        <w:t>Waveline-Mar.Com, gegründet 2002 von Hasan Ezdi, ist eine inhabergeführte Online- und Oﬄine-Werbeagentur mit langjährigem Know-how in Messedesign und Events. Waveline ist eine auf die IT- und Cyber Security-Branche spezialisierte Werbeagentur mit maßgeschneiderten Services für technisch orientierte Unternehmen.</w:t>
      </w:r>
    </w:p>
    <w:p w14:paraId="28769A30" w14:textId="77777777" w:rsidR="00C31E76" w:rsidRPr="00C31E76" w:rsidRDefault="00C31E76" w:rsidP="00C31E76">
      <w:pPr>
        <w:tabs>
          <w:tab w:val="left" w:pos="5387"/>
        </w:tabs>
        <w:rPr>
          <w:rFonts w:ascii="Arial" w:hAnsi="Arial" w:cs="Arial"/>
          <w:color w:val="000000"/>
          <w:sz w:val="16"/>
          <w:szCs w:val="16"/>
        </w:rPr>
      </w:pPr>
    </w:p>
    <w:p w14:paraId="44D9F92E" w14:textId="3AA98D2D" w:rsidR="007A5247" w:rsidRPr="00816F25" w:rsidRDefault="00C31E76" w:rsidP="00C31E76">
      <w:pPr>
        <w:tabs>
          <w:tab w:val="left" w:pos="5387"/>
        </w:tabs>
        <w:rPr>
          <w:rFonts w:ascii="Arial" w:hAnsi="Arial" w:cs="Arial"/>
          <w:color w:val="000000"/>
          <w:sz w:val="16"/>
          <w:szCs w:val="16"/>
        </w:rPr>
      </w:pPr>
      <w:r w:rsidRPr="00C31E76">
        <w:rPr>
          <w:rFonts w:ascii="Arial" w:hAnsi="Arial" w:cs="Arial"/>
          <w:color w:val="000000"/>
          <w:sz w:val="16"/>
          <w:szCs w:val="16"/>
        </w:rPr>
        <w:t xml:space="preserve">Hasan Ezdi arbeitet seit über 20 Jahren für Unternehmen aus der ITK- und Cyber Security-Branche. Meilensteine der Werbeagentur sowie als angestellter Marketing-Berater sind erste Preise in den USA und Deutschland für Internet on Air und Corporate GSM. Darüber hinaus gewann Hasan Ezdi mit seiner Werbeagentur Waveline-Mar.Com </w:t>
      </w:r>
      <w:r w:rsidRPr="0020409B">
        <w:rPr>
          <w:rFonts w:ascii="Arial" w:hAnsi="Arial" w:cs="Arial"/>
          <w:sz w:val="16"/>
          <w:szCs w:val="16"/>
        </w:rPr>
        <w:t xml:space="preserve">Preise </w:t>
      </w:r>
      <w:r w:rsidR="00F3668F" w:rsidRPr="0020409B">
        <w:rPr>
          <w:rFonts w:ascii="Arial" w:hAnsi="Arial" w:cs="Arial"/>
          <w:sz w:val="16"/>
          <w:szCs w:val="16"/>
        </w:rPr>
        <w:t xml:space="preserve">für </w:t>
      </w:r>
      <w:r w:rsidRPr="00C31E76">
        <w:rPr>
          <w:rFonts w:ascii="Arial" w:hAnsi="Arial" w:cs="Arial"/>
          <w:color w:val="000000"/>
          <w:sz w:val="16"/>
          <w:szCs w:val="16"/>
        </w:rPr>
        <w:t>Anzeigenkampagnen</w:t>
      </w:r>
      <w:r w:rsidR="004478BD">
        <w:rPr>
          <w:rFonts w:ascii="Arial" w:hAnsi="Arial" w:cs="Arial"/>
          <w:color w:val="000000"/>
          <w:sz w:val="16"/>
          <w:szCs w:val="16"/>
        </w:rPr>
        <w:t xml:space="preserve"> </w:t>
      </w:r>
      <w:r w:rsidR="0020409B">
        <w:rPr>
          <w:rFonts w:ascii="Arial" w:hAnsi="Arial" w:cs="Arial"/>
          <w:color w:val="000000"/>
          <w:sz w:val="16"/>
          <w:szCs w:val="16"/>
        </w:rPr>
        <w:t xml:space="preserve">mit </w:t>
      </w:r>
      <w:r w:rsidR="004478BD">
        <w:rPr>
          <w:rFonts w:ascii="Arial" w:hAnsi="Arial" w:cs="Arial"/>
          <w:color w:val="000000"/>
          <w:sz w:val="16"/>
          <w:szCs w:val="16"/>
        </w:rPr>
        <w:t>führende</w:t>
      </w:r>
      <w:r w:rsidR="0020409B">
        <w:rPr>
          <w:rFonts w:ascii="Arial" w:hAnsi="Arial" w:cs="Arial"/>
          <w:color w:val="000000"/>
          <w:sz w:val="16"/>
          <w:szCs w:val="16"/>
        </w:rPr>
        <w:t>n</w:t>
      </w:r>
      <w:r w:rsidR="004478BD">
        <w:rPr>
          <w:rFonts w:ascii="Arial" w:hAnsi="Arial" w:cs="Arial"/>
          <w:color w:val="000000"/>
          <w:sz w:val="16"/>
          <w:szCs w:val="16"/>
        </w:rPr>
        <w:t xml:space="preserve"> IT-Security Unternehmen</w:t>
      </w:r>
      <w:r w:rsidRPr="00C31E76">
        <w:rPr>
          <w:rFonts w:ascii="Arial" w:hAnsi="Arial" w:cs="Arial"/>
          <w:color w:val="000000"/>
          <w:sz w:val="16"/>
          <w:szCs w:val="16"/>
        </w:rPr>
        <w:t>. Mit Innovationen im Messebau und Events machte zuletzt Waveline-Mar.Com auf sich aufmerksam. Darüber hinaus konnte sich seine Agentur als Wegbegleiter überwiegend für Markt- sowie Technologieführer beweisen.</w:t>
      </w:r>
      <w:r w:rsidR="00816F25">
        <w:rPr>
          <w:rFonts w:ascii="Arial" w:hAnsi="Arial" w:cs="Arial"/>
          <w:color w:val="000000"/>
          <w:sz w:val="16"/>
          <w:szCs w:val="16"/>
        </w:rPr>
        <w:br/>
      </w:r>
    </w:p>
    <w:p w14:paraId="79393DE3" w14:textId="77777777" w:rsidR="00816F25" w:rsidRPr="00816F25" w:rsidRDefault="00816F25" w:rsidP="00C31E76">
      <w:pPr>
        <w:tabs>
          <w:tab w:val="left" w:pos="5387"/>
        </w:tabs>
        <w:rPr>
          <w:rFonts w:ascii="Arial" w:hAnsi="Arial" w:cs="Arial"/>
          <w:color w:val="000000"/>
          <w:sz w:val="16"/>
          <w:szCs w:val="16"/>
        </w:rPr>
      </w:pPr>
      <w:r w:rsidRPr="00816F25">
        <w:rPr>
          <w:rFonts w:ascii="Arial" w:hAnsi="Arial" w:cs="Arial"/>
          <w:color w:val="000000"/>
          <w:sz w:val="16"/>
          <w:szCs w:val="16"/>
        </w:rPr>
        <w:t>Waveline-Mar.Com</w:t>
      </w:r>
      <w:r>
        <w:rPr>
          <w:rFonts w:ascii="Arial" w:hAnsi="Arial" w:cs="Arial"/>
          <w:color w:val="000000"/>
          <w:sz w:val="16"/>
          <w:szCs w:val="16"/>
        </w:rPr>
        <w:t xml:space="preserve"> e.K., </w:t>
      </w:r>
      <w:r w:rsidRPr="00816F25">
        <w:rPr>
          <w:rFonts w:ascii="Arial" w:hAnsi="Arial" w:cs="Arial"/>
          <w:color w:val="000000"/>
          <w:sz w:val="16"/>
          <w:szCs w:val="16"/>
        </w:rPr>
        <w:t>Werbeagentur &amp; Messedesign</w:t>
      </w:r>
      <w:r>
        <w:rPr>
          <w:rFonts w:ascii="Arial" w:hAnsi="Arial" w:cs="Arial"/>
          <w:color w:val="000000"/>
          <w:sz w:val="16"/>
          <w:szCs w:val="16"/>
        </w:rPr>
        <w:t xml:space="preserve">, </w:t>
      </w:r>
      <w:r w:rsidRPr="00816F25">
        <w:rPr>
          <w:rFonts w:ascii="Arial" w:hAnsi="Arial" w:cs="Arial"/>
          <w:color w:val="000000"/>
          <w:sz w:val="16"/>
          <w:szCs w:val="16"/>
        </w:rPr>
        <w:t>Landsberger Straße 336</w:t>
      </w:r>
      <w:r>
        <w:rPr>
          <w:rFonts w:ascii="Arial" w:hAnsi="Arial" w:cs="Arial"/>
          <w:color w:val="000000"/>
          <w:sz w:val="16"/>
          <w:szCs w:val="16"/>
        </w:rPr>
        <w:t xml:space="preserve">, </w:t>
      </w:r>
      <w:r w:rsidRPr="00816F25">
        <w:rPr>
          <w:rFonts w:ascii="Arial" w:hAnsi="Arial" w:cs="Arial"/>
          <w:color w:val="000000"/>
          <w:sz w:val="16"/>
          <w:szCs w:val="16"/>
        </w:rPr>
        <w:t>80687 München</w:t>
      </w:r>
    </w:p>
    <w:p w14:paraId="2408280D" w14:textId="77777777" w:rsidR="00816F25" w:rsidRPr="00816F25" w:rsidRDefault="00816F25" w:rsidP="00C31E76">
      <w:pPr>
        <w:tabs>
          <w:tab w:val="left" w:pos="5387"/>
        </w:tabs>
        <w:rPr>
          <w:rFonts w:ascii="Arial" w:hAnsi="Arial" w:cs="Arial"/>
          <w:color w:val="000000"/>
          <w:sz w:val="16"/>
          <w:szCs w:val="16"/>
        </w:rPr>
      </w:pPr>
      <w:r w:rsidRPr="00816F25">
        <w:rPr>
          <w:rFonts w:ascii="Arial" w:hAnsi="Arial" w:cs="Arial"/>
          <w:color w:val="000000"/>
          <w:sz w:val="16"/>
          <w:szCs w:val="16"/>
        </w:rPr>
        <w:t xml:space="preserve">Tel:   +49 (0) 89 / 12 47 57 </w:t>
      </w:r>
      <w:r>
        <w:rPr>
          <w:rFonts w:ascii="Arial" w:hAnsi="Arial" w:cs="Arial"/>
          <w:color w:val="000000"/>
          <w:sz w:val="16"/>
          <w:szCs w:val="16"/>
        </w:rPr>
        <w:t>–</w:t>
      </w:r>
      <w:r w:rsidRPr="00816F25">
        <w:rPr>
          <w:rFonts w:ascii="Arial" w:hAnsi="Arial" w:cs="Arial"/>
          <w:color w:val="000000"/>
          <w:sz w:val="16"/>
          <w:szCs w:val="16"/>
        </w:rPr>
        <w:t xml:space="preserve"> 32</w:t>
      </w:r>
      <w:r>
        <w:rPr>
          <w:rFonts w:ascii="Arial" w:hAnsi="Arial" w:cs="Arial"/>
          <w:color w:val="000000"/>
          <w:sz w:val="16"/>
          <w:szCs w:val="16"/>
        </w:rPr>
        <w:t>0, office</w:t>
      </w:r>
      <w:r w:rsidRPr="00816F25">
        <w:rPr>
          <w:rFonts w:ascii="Arial" w:hAnsi="Arial" w:cs="Arial"/>
          <w:color w:val="000000"/>
          <w:sz w:val="16"/>
          <w:szCs w:val="16"/>
        </w:rPr>
        <w:t>@waveline-mar.com</w:t>
      </w:r>
      <w:r>
        <w:rPr>
          <w:rFonts w:ascii="Arial" w:hAnsi="Arial" w:cs="Arial"/>
          <w:color w:val="000000"/>
          <w:sz w:val="16"/>
          <w:szCs w:val="16"/>
        </w:rPr>
        <w:t xml:space="preserve">, </w:t>
      </w:r>
      <w:r w:rsidRPr="00816F25">
        <w:rPr>
          <w:rFonts w:ascii="Arial" w:hAnsi="Arial" w:cs="Arial"/>
          <w:color w:val="000000"/>
          <w:sz w:val="16"/>
          <w:szCs w:val="16"/>
        </w:rPr>
        <w:t>www.waveline-mar.com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sectPr w:rsidR="00816F25" w:rsidRPr="00816F25" w:rsidSect="004A57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2550" w:bottom="289" w:left="1134" w:header="0" w:footer="40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D10B5" w14:textId="77777777" w:rsidR="00020F82" w:rsidRDefault="00020F82">
      <w:r>
        <w:separator/>
      </w:r>
    </w:p>
  </w:endnote>
  <w:endnote w:type="continuationSeparator" w:id="0">
    <w:p w14:paraId="5920B8D8" w14:textId="77777777" w:rsidR="00020F82" w:rsidRDefault="00020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38948" w14:textId="77777777" w:rsidR="00A101ED" w:rsidRDefault="007B7628" w:rsidP="0001571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A101ED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101ED">
      <w:rPr>
        <w:rStyle w:val="Seitenzahl"/>
        <w:noProof/>
      </w:rPr>
      <w:t>2</w:t>
    </w:r>
    <w:r>
      <w:rPr>
        <w:rStyle w:val="Seitenzahl"/>
      </w:rPr>
      <w:fldChar w:fldCharType="end"/>
    </w:r>
  </w:p>
  <w:p w14:paraId="79267189" w14:textId="77777777" w:rsidR="00A101ED" w:rsidRDefault="00A101E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D67A0" w14:textId="77777777" w:rsidR="00A101ED" w:rsidRPr="00CE71D3" w:rsidRDefault="00A101ED" w:rsidP="00CB38BE">
    <w:pPr>
      <w:tabs>
        <w:tab w:val="right" w:pos="10065"/>
      </w:tabs>
      <w:rPr>
        <w:rFonts w:ascii="Myriad Pro" w:hAnsi="Myriad Pro"/>
        <w:color w:val="595959"/>
        <w:sz w:val="16"/>
        <w:szCs w:val="16"/>
      </w:rPr>
    </w:pPr>
    <w:r w:rsidRPr="00CE71D3">
      <w:rPr>
        <w:rFonts w:ascii="Myriad Pro" w:hAnsi="Myriad Pro"/>
        <w:color w:val="595959"/>
        <w:sz w:val="16"/>
        <w:szCs w:val="16"/>
      </w:rPr>
      <w:tab/>
      <w:t xml:space="preserve">Seite 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begin"/>
    </w:r>
    <w:r w:rsidRPr="00CE71D3">
      <w:rPr>
        <w:rFonts w:ascii="Myriad Pro" w:hAnsi="Myriad Pro"/>
        <w:color w:val="595959"/>
        <w:sz w:val="16"/>
        <w:szCs w:val="16"/>
      </w:rPr>
      <w:instrText xml:space="preserve"> PAGE </w:instrText>
    </w:r>
    <w:r w:rsidR="007B7628" w:rsidRPr="00CE71D3">
      <w:rPr>
        <w:rFonts w:ascii="Myriad Pro" w:hAnsi="Myriad Pro"/>
        <w:color w:val="595959"/>
        <w:sz w:val="16"/>
        <w:szCs w:val="16"/>
      </w:rPr>
      <w:fldChar w:fldCharType="separate"/>
    </w:r>
    <w:r w:rsidR="00264C3D">
      <w:rPr>
        <w:rFonts w:ascii="Myriad Pro" w:hAnsi="Myriad Pro"/>
        <w:noProof/>
        <w:color w:val="595959"/>
        <w:sz w:val="16"/>
        <w:szCs w:val="16"/>
      </w:rPr>
      <w:t>2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end"/>
    </w:r>
    <w:r w:rsidRPr="00CE71D3">
      <w:rPr>
        <w:rFonts w:ascii="Myriad Pro" w:hAnsi="Myriad Pro"/>
        <w:color w:val="595959"/>
        <w:sz w:val="16"/>
        <w:szCs w:val="16"/>
      </w:rPr>
      <w:t xml:space="preserve"> von 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begin"/>
    </w:r>
    <w:r w:rsidRPr="00CE71D3">
      <w:rPr>
        <w:rFonts w:ascii="Myriad Pro" w:hAnsi="Myriad Pro"/>
        <w:color w:val="595959"/>
        <w:sz w:val="16"/>
        <w:szCs w:val="16"/>
      </w:rPr>
      <w:instrText xml:space="preserve"> NUMPAGES  </w:instrText>
    </w:r>
    <w:r w:rsidR="007B7628" w:rsidRPr="00CE71D3">
      <w:rPr>
        <w:rFonts w:ascii="Myriad Pro" w:hAnsi="Myriad Pro"/>
        <w:color w:val="595959"/>
        <w:sz w:val="16"/>
        <w:szCs w:val="16"/>
      </w:rPr>
      <w:fldChar w:fldCharType="separate"/>
    </w:r>
    <w:r w:rsidR="00264C3D">
      <w:rPr>
        <w:rFonts w:ascii="Myriad Pro" w:hAnsi="Myriad Pro"/>
        <w:noProof/>
        <w:color w:val="595959"/>
        <w:sz w:val="16"/>
        <w:szCs w:val="16"/>
      </w:rPr>
      <w:t>2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end"/>
    </w:r>
  </w:p>
  <w:p w14:paraId="2C1D37B3" w14:textId="77777777" w:rsidR="00A101ED" w:rsidRDefault="00A101E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D0F63" w14:textId="77777777" w:rsidR="00A101ED" w:rsidRPr="00CE71D3" w:rsidRDefault="00A101ED" w:rsidP="00AE3FB1">
    <w:pPr>
      <w:tabs>
        <w:tab w:val="right" w:pos="10065"/>
      </w:tabs>
      <w:rPr>
        <w:rFonts w:ascii="Myriad Pro" w:hAnsi="Myriad Pro"/>
        <w:color w:val="595959"/>
        <w:sz w:val="16"/>
        <w:szCs w:val="16"/>
      </w:rPr>
    </w:pPr>
    <w:r w:rsidRPr="00CE71D3">
      <w:rPr>
        <w:rFonts w:ascii="Myriad Pro" w:hAnsi="Myriad Pro"/>
        <w:color w:val="595959"/>
        <w:sz w:val="16"/>
        <w:szCs w:val="16"/>
      </w:rPr>
      <w:tab/>
      <w:t xml:space="preserve">Seite 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begin"/>
    </w:r>
    <w:r w:rsidRPr="00CE71D3">
      <w:rPr>
        <w:rFonts w:ascii="Myriad Pro" w:hAnsi="Myriad Pro"/>
        <w:color w:val="595959"/>
        <w:sz w:val="16"/>
        <w:szCs w:val="16"/>
      </w:rPr>
      <w:instrText xml:space="preserve"> PAGE </w:instrText>
    </w:r>
    <w:r w:rsidR="007B7628" w:rsidRPr="00CE71D3">
      <w:rPr>
        <w:rFonts w:ascii="Myriad Pro" w:hAnsi="Myriad Pro"/>
        <w:color w:val="595959"/>
        <w:sz w:val="16"/>
        <w:szCs w:val="16"/>
      </w:rPr>
      <w:fldChar w:fldCharType="separate"/>
    </w:r>
    <w:r w:rsidR="00BB0BA6">
      <w:rPr>
        <w:rFonts w:ascii="Myriad Pro" w:hAnsi="Myriad Pro"/>
        <w:noProof/>
        <w:color w:val="595959"/>
        <w:sz w:val="16"/>
        <w:szCs w:val="16"/>
      </w:rPr>
      <w:t>1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end"/>
    </w:r>
    <w:r w:rsidRPr="00CE71D3">
      <w:rPr>
        <w:rFonts w:ascii="Myriad Pro" w:hAnsi="Myriad Pro"/>
        <w:color w:val="595959"/>
        <w:sz w:val="16"/>
        <w:szCs w:val="16"/>
      </w:rPr>
      <w:t xml:space="preserve"> von 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begin"/>
    </w:r>
    <w:r w:rsidRPr="00CE71D3">
      <w:rPr>
        <w:rFonts w:ascii="Myriad Pro" w:hAnsi="Myriad Pro"/>
        <w:color w:val="595959"/>
        <w:sz w:val="16"/>
        <w:szCs w:val="16"/>
      </w:rPr>
      <w:instrText xml:space="preserve"> NUMPAGES  </w:instrText>
    </w:r>
    <w:r w:rsidR="007B7628" w:rsidRPr="00CE71D3">
      <w:rPr>
        <w:rFonts w:ascii="Myriad Pro" w:hAnsi="Myriad Pro"/>
        <w:color w:val="595959"/>
        <w:sz w:val="16"/>
        <w:szCs w:val="16"/>
      </w:rPr>
      <w:fldChar w:fldCharType="separate"/>
    </w:r>
    <w:r w:rsidR="00BB0BA6">
      <w:rPr>
        <w:rFonts w:ascii="Myriad Pro" w:hAnsi="Myriad Pro"/>
        <w:noProof/>
        <w:color w:val="595959"/>
        <w:sz w:val="16"/>
        <w:szCs w:val="16"/>
      </w:rPr>
      <w:t>1</w:t>
    </w:r>
    <w:r w:rsidR="007B7628" w:rsidRPr="00CE71D3">
      <w:rPr>
        <w:rFonts w:ascii="Myriad Pro" w:hAnsi="Myriad Pro"/>
        <w:color w:val="595959"/>
        <w:sz w:val="16"/>
        <w:szCs w:val="16"/>
      </w:rPr>
      <w:fldChar w:fldCharType="end"/>
    </w:r>
  </w:p>
  <w:p w14:paraId="18540B21" w14:textId="77777777" w:rsidR="00A101ED" w:rsidRPr="00135828" w:rsidRDefault="00A101ED" w:rsidP="00AE3FB1">
    <w:pPr>
      <w:tabs>
        <w:tab w:val="right" w:pos="10065"/>
      </w:tabs>
      <w:rPr>
        <w:rFonts w:ascii="Myriad Pro" w:hAnsi="Myriad Pro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737E8" w14:textId="77777777" w:rsidR="00020F82" w:rsidRDefault="00020F82">
      <w:r>
        <w:separator/>
      </w:r>
    </w:p>
  </w:footnote>
  <w:footnote w:type="continuationSeparator" w:id="0">
    <w:p w14:paraId="3251DF47" w14:textId="77777777" w:rsidR="00020F82" w:rsidRDefault="00020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16B15" w14:textId="77777777" w:rsidR="00CD07D1" w:rsidRDefault="00020F82">
    <w:pPr>
      <w:pStyle w:val="Kopfzeile"/>
    </w:pPr>
    <w:r>
      <w:rPr>
        <w:noProof/>
      </w:rPr>
      <w:pict w14:anchorId="5099D9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150892" o:spid="_x0000_s2064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1_BB_waveline_Pantone_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9CB70" w14:textId="42D89552" w:rsidR="00A812DE" w:rsidRDefault="00112266" w:rsidP="00A812DE">
    <w:pPr>
      <w:pStyle w:val="Kopfzeile"/>
      <w:ind w:left="-1134" w:right="-346"/>
      <w:rPr>
        <w:rFonts w:ascii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393EA239" wp14:editId="55E4BAA1">
          <wp:simplePos x="0" y="0"/>
          <wp:positionH relativeFrom="column">
            <wp:posOffset>-720090</wp:posOffset>
          </wp:positionH>
          <wp:positionV relativeFrom="paragraph">
            <wp:posOffset>8890</wp:posOffset>
          </wp:positionV>
          <wp:extent cx="7562850" cy="10706100"/>
          <wp:effectExtent l="0" t="0" r="0" b="0"/>
          <wp:wrapNone/>
          <wp:docPr id="17" name="Bild 13" descr="BB_waveline_neu_H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3" descr="BB_waveline_neu_H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9E376A" w14:textId="77777777" w:rsidR="00A812DE" w:rsidRDefault="00A812DE" w:rsidP="00A812DE">
    <w:pPr>
      <w:pStyle w:val="Kopfzeile"/>
      <w:ind w:left="-1134" w:right="-346"/>
      <w:rPr>
        <w:rFonts w:ascii="Arial" w:hAnsi="Arial" w:cs="Arial"/>
        <w:color w:val="000000"/>
      </w:rPr>
    </w:pPr>
  </w:p>
  <w:p w14:paraId="53C0D265" w14:textId="3723F0BE" w:rsidR="00A101ED" w:rsidRDefault="00A812DE" w:rsidP="00A812DE">
    <w:pPr>
      <w:pStyle w:val="Kopfzeile"/>
      <w:ind w:left="-1134" w:right="-346"/>
    </w:pPr>
    <w:r>
      <w:rPr>
        <w:rFonts w:ascii="Arial" w:hAnsi="Arial" w:cs="Arial"/>
        <w:color w:val="000000"/>
      </w:rPr>
      <w:t xml:space="preserve">                 </w:t>
    </w:r>
    <w:r w:rsidR="00112266">
      <w:rPr>
        <w:rFonts w:ascii="Arial" w:hAnsi="Arial" w:cs="Arial"/>
        <w:noProof/>
        <w:color w:val="000000"/>
      </w:rPr>
      <w:drawing>
        <wp:inline distT="0" distB="0" distL="0" distR="0" wp14:anchorId="32E2290B" wp14:editId="0104FB28">
          <wp:extent cx="2148840" cy="472440"/>
          <wp:effectExtent l="0" t="0" r="0" b="0"/>
          <wp:docPr id="2" name="Bild 2" descr="CSF_Mail_Signa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F_Mail_Signat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88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2386B" w14:textId="10AE6D1B" w:rsidR="00A812DE" w:rsidRDefault="00112266" w:rsidP="00AE3FB1">
    <w:pPr>
      <w:pStyle w:val="Kopfzeile"/>
      <w:tabs>
        <w:tab w:val="right" w:pos="10065"/>
      </w:tabs>
      <w:ind w:left="-1134" w:right="-346"/>
      <w:rPr>
        <w:rFonts w:ascii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94D57A6" wp14:editId="3D6CC42B">
          <wp:simplePos x="0" y="0"/>
          <wp:positionH relativeFrom="column">
            <wp:posOffset>-720090</wp:posOffset>
          </wp:positionH>
          <wp:positionV relativeFrom="paragraph">
            <wp:posOffset>635</wp:posOffset>
          </wp:positionV>
          <wp:extent cx="7562850" cy="10706100"/>
          <wp:effectExtent l="0" t="0" r="0" b="0"/>
          <wp:wrapNone/>
          <wp:docPr id="19" name="Bild 13" descr="BB_waveline_neu_H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3" descr="BB_waveline_neu_H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12DE">
      <w:rPr>
        <w:rFonts w:ascii="Arial" w:hAnsi="Arial" w:cs="Arial"/>
        <w:color w:val="000000"/>
      </w:rPr>
      <w:t xml:space="preserve">             </w:t>
    </w:r>
  </w:p>
  <w:p w14:paraId="459B0AC2" w14:textId="77777777" w:rsidR="00A812DE" w:rsidRDefault="00A812DE" w:rsidP="00AE3FB1">
    <w:pPr>
      <w:pStyle w:val="Kopfzeile"/>
      <w:tabs>
        <w:tab w:val="right" w:pos="10065"/>
      </w:tabs>
      <w:ind w:left="-1134" w:right="-346"/>
      <w:rPr>
        <w:rFonts w:ascii="Arial" w:hAnsi="Arial" w:cs="Arial"/>
        <w:color w:val="000000"/>
      </w:rPr>
    </w:pPr>
    <w:r>
      <w:rPr>
        <w:rFonts w:ascii="Arial" w:hAnsi="Arial" w:cs="Arial"/>
        <w:color w:val="000000"/>
      </w:rPr>
      <w:t xml:space="preserve">               </w:t>
    </w:r>
  </w:p>
  <w:p w14:paraId="67F87C8E" w14:textId="5AAE82B4" w:rsidR="00A101ED" w:rsidRDefault="00A812DE" w:rsidP="00AE3FB1">
    <w:pPr>
      <w:pStyle w:val="Kopfzeile"/>
      <w:tabs>
        <w:tab w:val="right" w:pos="10065"/>
      </w:tabs>
      <w:ind w:left="-1134" w:right="-346"/>
    </w:pPr>
    <w:r>
      <w:rPr>
        <w:rFonts w:ascii="Arial" w:hAnsi="Arial" w:cs="Arial"/>
        <w:color w:val="000000"/>
      </w:rPr>
      <w:t xml:space="preserve">                 </w:t>
    </w:r>
    <w:r w:rsidR="002D05EF">
      <w:rPr>
        <w:rFonts w:ascii="Arial" w:hAnsi="Arial" w:cs="Arial"/>
        <w:noProof/>
        <w:color w:val="000000"/>
      </w:rPr>
      <w:drawing>
        <wp:inline distT="0" distB="0" distL="0" distR="0" wp14:anchorId="04E0DF3E" wp14:editId="65BAE26D">
          <wp:extent cx="2434872" cy="552450"/>
          <wp:effectExtent l="0" t="0" r="381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2395" cy="560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8.75pt;height:218.25pt" o:bullet="t">
        <v:imagedata r:id="rId1" o:title="Kopie von FON_blau jpeg"/>
      </v:shape>
    </w:pict>
  </w:numPicBullet>
  <w:abstractNum w:abstractNumId="0" w15:restartNumberingAfterBreak="0">
    <w:nsid w:val="35105787"/>
    <w:multiLevelType w:val="hybridMultilevel"/>
    <w:tmpl w:val="F8E05B7C"/>
    <w:lvl w:ilvl="0" w:tplc="3A5A07D6">
      <w:start w:val="1"/>
      <w:numFmt w:val="bullet"/>
      <w:lvlText w:val=""/>
      <w:lvlJc w:val="left"/>
      <w:pPr>
        <w:ind w:left="94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6"/>
  <w:displayHorizontalDrawingGridEvery w:val="2"/>
  <w:displayVerticalDrawingGridEvery w:val="2"/>
  <w:noPunctuationKerning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49"/>
    <w:rsid w:val="00015556"/>
    <w:rsid w:val="0001571A"/>
    <w:rsid w:val="000208C7"/>
    <w:rsid w:val="00020F82"/>
    <w:rsid w:val="00021E16"/>
    <w:rsid w:val="00023CFE"/>
    <w:rsid w:val="00025307"/>
    <w:rsid w:val="000270F0"/>
    <w:rsid w:val="000273EB"/>
    <w:rsid w:val="000316EB"/>
    <w:rsid w:val="00034862"/>
    <w:rsid w:val="0003675F"/>
    <w:rsid w:val="000406CC"/>
    <w:rsid w:val="00043831"/>
    <w:rsid w:val="00051441"/>
    <w:rsid w:val="00051728"/>
    <w:rsid w:val="00057E78"/>
    <w:rsid w:val="00057E81"/>
    <w:rsid w:val="000629EF"/>
    <w:rsid w:val="00063153"/>
    <w:rsid w:val="0006417C"/>
    <w:rsid w:val="00066F31"/>
    <w:rsid w:val="00071873"/>
    <w:rsid w:val="00071C05"/>
    <w:rsid w:val="0007477F"/>
    <w:rsid w:val="00077817"/>
    <w:rsid w:val="00081448"/>
    <w:rsid w:val="000820E0"/>
    <w:rsid w:val="000841E5"/>
    <w:rsid w:val="000871C6"/>
    <w:rsid w:val="00087A4D"/>
    <w:rsid w:val="00093191"/>
    <w:rsid w:val="000A0880"/>
    <w:rsid w:val="000A1B6D"/>
    <w:rsid w:val="000A46EF"/>
    <w:rsid w:val="000A6C7A"/>
    <w:rsid w:val="000B3F08"/>
    <w:rsid w:val="000B4F17"/>
    <w:rsid w:val="000B510B"/>
    <w:rsid w:val="000B56D8"/>
    <w:rsid w:val="000B686F"/>
    <w:rsid w:val="000B6BF8"/>
    <w:rsid w:val="000C56D3"/>
    <w:rsid w:val="000C6ACD"/>
    <w:rsid w:val="000D0F96"/>
    <w:rsid w:val="000D1532"/>
    <w:rsid w:val="000D4DA4"/>
    <w:rsid w:val="000E0CD0"/>
    <w:rsid w:val="000E4308"/>
    <w:rsid w:val="000E6645"/>
    <w:rsid w:val="000E69FD"/>
    <w:rsid w:val="000E74D6"/>
    <w:rsid w:val="000F2CC9"/>
    <w:rsid w:val="000F2EEC"/>
    <w:rsid w:val="000F3F0B"/>
    <w:rsid w:val="000F52B5"/>
    <w:rsid w:val="00101076"/>
    <w:rsid w:val="001076F5"/>
    <w:rsid w:val="00111773"/>
    <w:rsid w:val="00112266"/>
    <w:rsid w:val="00112743"/>
    <w:rsid w:val="00117035"/>
    <w:rsid w:val="00122DD3"/>
    <w:rsid w:val="00123FD5"/>
    <w:rsid w:val="00124928"/>
    <w:rsid w:val="001269C3"/>
    <w:rsid w:val="00133CE3"/>
    <w:rsid w:val="00135828"/>
    <w:rsid w:val="00137975"/>
    <w:rsid w:val="00140A51"/>
    <w:rsid w:val="00140EFF"/>
    <w:rsid w:val="00141005"/>
    <w:rsid w:val="0014387F"/>
    <w:rsid w:val="00144DBC"/>
    <w:rsid w:val="00144EA7"/>
    <w:rsid w:val="001512D9"/>
    <w:rsid w:val="001518BD"/>
    <w:rsid w:val="00152A38"/>
    <w:rsid w:val="00155337"/>
    <w:rsid w:val="00161BFE"/>
    <w:rsid w:val="00161F91"/>
    <w:rsid w:val="00165106"/>
    <w:rsid w:val="0016515F"/>
    <w:rsid w:val="00165956"/>
    <w:rsid w:val="0016715A"/>
    <w:rsid w:val="00170F07"/>
    <w:rsid w:val="00172D66"/>
    <w:rsid w:val="00173BDF"/>
    <w:rsid w:val="001770C4"/>
    <w:rsid w:val="00183267"/>
    <w:rsid w:val="00184DC0"/>
    <w:rsid w:val="0018585A"/>
    <w:rsid w:val="0018751B"/>
    <w:rsid w:val="001968FA"/>
    <w:rsid w:val="001A5193"/>
    <w:rsid w:val="001A6C04"/>
    <w:rsid w:val="001A792A"/>
    <w:rsid w:val="001B06D7"/>
    <w:rsid w:val="001B3286"/>
    <w:rsid w:val="001B68C3"/>
    <w:rsid w:val="001C0723"/>
    <w:rsid w:val="001C08B7"/>
    <w:rsid w:val="001C2629"/>
    <w:rsid w:val="001C4AB5"/>
    <w:rsid w:val="001D142E"/>
    <w:rsid w:val="001D5D19"/>
    <w:rsid w:val="001E05AE"/>
    <w:rsid w:val="001E10C7"/>
    <w:rsid w:val="001E1A14"/>
    <w:rsid w:val="001E72D3"/>
    <w:rsid w:val="001F1E8B"/>
    <w:rsid w:val="001F2CD2"/>
    <w:rsid w:val="001F7052"/>
    <w:rsid w:val="0020409B"/>
    <w:rsid w:val="00205988"/>
    <w:rsid w:val="00206828"/>
    <w:rsid w:val="00206C84"/>
    <w:rsid w:val="00214420"/>
    <w:rsid w:val="002152D9"/>
    <w:rsid w:val="002155A3"/>
    <w:rsid w:val="00215ADB"/>
    <w:rsid w:val="00215F5F"/>
    <w:rsid w:val="002172D8"/>
    <w:rsid w:val="0022139B"/>
    <w:rsid w:val="002265B8"/>
    <w:rsid w:val="00226BDF"/>
    <w:rsid w:val="00227775"/>
    <w:rsid w:val="00231C5F"/>
    <w:rsid w:val="002320EB"/>
    <w:rsid w:val="00233338"/>
    <w:rsid w:val="0023342B"/>
    <w:rsid w:val="00237457"/>
    <w:rsid w:val="00237EC5"/>
    <w:rsid w:val="00241CCF"/>
    <w:rsid w:val="002426FC"/>
    <w:rsid w:val="00243016"/>
    <w:rsid w:val="00243DC1"/>
    <w:rsid w:val="00244AEE"/>
    <w:rsid w:val="00244B54"/>
    <w:rsid w:val="00245324"/>
    <w:rsid w:val="00247AD6"/>
    <w:rsid w:val="00247C2A"/>
    <w:rsid w:val="00250453"/>
    <w:rsid w:val="00251E00"/>
    <w:rsid w:val="0025340C"/>
    <w:rsid w:val="00256DBF"/>
    <w:rsid w:val="0026119F"/>
    <w:rsid w:val="0026140F"/>
    <w:rsid w:val="00262D96"/>
    <w:rsid w:val="00263B83"/>
    <w:rsid w:val="00263FD8"/>
    <w:rsid w:val="002646BB"/>
    <w:rsid w:val="00264C3D"/>
    <w:rsid w:val="002655E9"/>
    <w:rsid w:val="00270878"/>
    <w:rsid w:val="00276B8F"/>
    <w:rsid w:val="00280B97"/>
    <w:rsid w:val="00282514"/>
    <w:rsid w:val="00285862"/>
    <w:rsid w:val="00286330"/>
    <w:rsid w:val="00286893"/>
    <w:rsid w:val="00297B4F"/>
    <w:rsid w:val="00297BEE"/>
    <w:rsid w:val="002A657B"/>
    <w:rsid w:val="002A7AC9"/>
    <w:rsid w:val="002A7F55"/>
    <w:rsid w:val="002B184D"/>
    <w:rsid w:val="002B54CC"/>
    <w:rsid w:val="002B7BE7"/>
    <w:rsid w:val="002C256C"/>
    <w:rsid w:val="002C3E11"/>
    <w:rsid w:val="002C4AB0"/>
    <w:rsid w:val="002C655F"/>
    <w:rsid w:val="002C7C29"/>
    <w:rsid w:val="002D05EF"/>
    <w:rsid w:val="002D3CF3"/>
    <w:rsid w:val="002D462E"/>
    <w:rsid w:val="002E689E"/>
    <w:rsid w:val="002F0C53"/>
    <w:rsid w:val="002F0F67"/>
    <w:rsid w:val="002F2B30"/>
    <w:rsid w:val="002F3CB9"/>
    <w:rsid w:val="002F517F"/>
    <w:rsid w:val="002F6C15"/>
    <w:rsid w:val="0031279C"/>
    <w:rsid w:val="0031413D"/>
    <w:rsid w:val="00315157"/>
    <w:rsid w:val="00316628"/>
    <w:rsid w:val="00316D57"/>
    <w:rsid w:val="00317CDB"/>
    <w:rsid w:val="00320D0F"/>
    <w:rsid w:val="00323C19"/>
    <w:rsid w:val="0032461A"/>
    <w:rsid w:val="00326EB9"/>
    <w:rsid w:val="003271E3"/>
    <w:rsid w:val="0033020F"/>
    <w:rsid w:val="003306FC"/>
    <w:rsid w:val="00330BCE"/>
    <w:rsid w:val="0033165B"/>
    <w:rsid w:val="003336DE"/>
    <w:rsid w:val="00334F28"/>
    <w:rsid w:val="003407F9"/>
    <w:rsid w:val="0034088D"/>
    <w:rsid w:val="00340B57"/>
    <w:rsid w:val="00344FC4"/>
    <w:rsid w:val="0034614E"/>
    <w:rsid w:val="00347166"/>
    <w:rsid w:val="00347F97"/>
    <w:rsid w:val="00352D72"/>
    <w:rsid w:val="00353307"/>
    <w:rsid w:val="00360ED3"/>
    <w:rsid w:val="00362221"/>
    <w:rsid w:val="0036401B"/>
    <w:rsid w:val="00364758"/>
    <w:rsid w:val="0036790A"/>
    <w:rsid w:val="00367EDC"/>
    <w:rsid w:val="003726F8"/>
    <w:rsid w:val="00375319"/>
    <w:rsid w:val="00377ABB"/>
    <w:rsid w:val="00380355"/>
    <w:rsid w:val="00380BF7"/>
    <w:rsid w:val="003826F7"/>
    <w:rsid w:val="00383112"/>
    <w:rsid w:val="00392D14"/>
    <w:rsid w:val="00393EA6"/>
    <w:rsid w:val="00394C81"/>
    <w:rsid w:val="003A17FB"/>
    <w:rsid w:val="003B0CA4"/>
    <w:rsid w:val="003B22AE"/>
    <w:rsid w:val="003B4832"/>
    <w:rsid w:val="003B5357"/>
    <w:rsid w:val="003B598D"/>
    <w:rsid w:val="003B5D30"/>
    <w:rsid w:val="003C4CE3"/>
    <w:rsid w:val="003D1C29"/>
    <w:rsid w:val="003D223A"/>
    <w:rsid w:val="003D25EF"/>
    <w:rsid w:val="003D46B5"/>
    <w:rsid w:val="003D6302"/>
    <w:rsid w:val="003D644C"/>
    <w:rsid w:val="003E1DAD"/>
    <w:rsid w:val="003E3C71"/>
    <w:rsid w:val="003E5129"/>
    <w:rsid w:val="003E530B"/>
    <w:rsid w:val="003E53D5"/>
    <w:rsid w:val="003E5532"/>
    <w:rsid w:val="003E6A5C"/>
    <w:rsid w:val="003E7B08"/>
    <w:rsid w:val="003F1F54"/>
    <w:rsid w:val="003F28D3"/>
    <w:rsid w:val="003F2BF2"/>
    <w:rsid w:val="003F74E1"/>
    <w:rsid w:val="00404C00"/>
    <w:rsid w:val="004137C4"/>
    <w:rsid w:val="00425199"/>
    <w:rsid w:val="00432715"/>
    <w:rsid w:val="0043450C"/>
    <w:rsid w:val="004361BC"/>
    <w:rsid w:val="0043643A"/>
    <w:rsid w:val="004367D7"/>
    <w:rsid w:val="00436846"/>
    <w:rsid w:val="00436AE5"/>
    <w:rsid w:val="004468A0"/>
    <w:rsid w:val="004478BD"/>
    <w:rsid w:val="00452E88"/>
    <w:rsid w:val="00454A3D"/>
    <w:rsid w:val="00457422"/>
    <w:rsid w:val="0046522E"/>
    <w:rsid w:val="00466BD6"/>
    <w:rsid w:val="0047203B"/>
    <w:rsid w:val="004732B9"/>
    <w:rsid w:val="00474270"/>
    <w:rsid w:val="00474CBD"/>
    <w:rsid w:val="00474F25"/>
    <w:rsid w:val="0047714F"/>
    <w:rsid w:val="00483107"/>
    <w:rsid w:val="004843A4"/>
    <w:rsid w:val="0048457B"/>
    <w:rsid w:val="00485489"/>
    <w:rsid w:val="00487E6E"/>
    <w:rsid w:val="004950DA"/>
    <w:rsid w:val="00497530"/>
    <w:rsid w:val="004A0580"/>
    <w:rsid w:val="004A0BE2"/>
    <w:rsid w:val="004A2E92"/>
    <w:rsid w:val="004A5706"/>
    <w:rsid w:val="004A5EB4"/>
    <w:rsid w:val="004A7D63"/>
    <w:rsid w:val="004B307A"/>
    <w:rsid w:val="004B7AAE"/>
    <w:rsid w:val="004C0274"/>
    <w:rsid w:val="004C2029"/>
    <w:rsid w:val="004C384F"/>
    <w:rsid w:val="004C4D5D"/>
    <w:rsid w:val="004C6A21"/>
    <w:rsid w:val="004C6D2E"/>
    <w:rsid w:val="004C72AA"/>
    <w:rsid w:val="004D0A48"/>
    <w:rsid w:val="004D14FD"/>
    <w:rsid w:val="004D1FF3"/>
    <w:rsid w:val="004D2D37"/>
    <w:rsid w:val="004D5090"/>
    <w:rsid w:val="004E1840"/>
    <w:rsid w:val="004E1D7A"/>
    <w:rsid w:val="004E1FA7"/>
    <w:rsid w:val="004E2A20"/>
    <w:rsid w:val="004E4334"/>
    <w:rsid w:val="004E512E"/>
    <w:rsid w:val="004F4C64"/>
    <w:rsid w:val="004F7309"/>
    <w:rsid w:val="00500188"/>
    <w:rsid w:val="00500F85"/>
    <w:rsid w:val="00503145"/>
    <w:rsid w:val="00504265"/>
    <w:rsid w:val="005054D9"/>
    <w:rsid w:val="00515FC3"/>
    <w:rsid w:val="00520111"/>
    <w:rsid w:val="00521793"/>
    <w:rsid w:val="00523464"/>
    <w:rsid w:val="00533DC0"/>
    <w:rsid w:val="0053430D"/>
    <w:rsid w:val="00534447"/>
    <w:rsid w:val="005347AD"/>
    <w:rsid w:val="00534992"/>
    <w:rsid w:val="005358E0"/>
    <w:rsid w:val="0053759F"/>
    <w:rsid w:val="005423A2"/>
    <w:rsid w:val="00544B77"/>
    <w:rsid w:val="00546EA4"/>
    <w:rsid w:val="00547922"/>
    <w:rsid w:val="0056296B"/>
    <w:rsid w:val="00565B1E"/>
    <w:rsid w:val="00572C10"/>
    <w:rsid w:val="00574145"/>
    <w:rsid w:val="00574664"/>
    <w:rsid w:val="00577A08"/>
    <w:rsid w:val="00585486"/>
    <w:rsid w:val="00585EA9"/>
    <w:rsid w:val="005A30FF"/>
    <w:rsid w:val="005A69B6"/>
    <w:rsid w:val="005B29DB"/>
    <w:rsid w:val="005C0FAB"/>
    <w:rsid w:val="005C21BC"/>
    <w:rsid w:val="005C74E3"/>
    <w:rsid w:val="005D016D"/>
    <w:rsid w:val="005D5279"/>
    <w:rsid w:val="005D7017"/>
    <w:rsid w:val="005E1223"/>
    <w:rsid w:val="005E1C34"/>
    <w:rsid w:val="005E2858"/>
    <w:rsid w:val="005E70F7"/>
    <w:rsid w:val="005F1E7D"/>
    <w:rsid w:val="005F3FA8"/>
    <w:rsid w:val="005F6F04"/>
    <w:rsid w:val="005F6F44"/>
    <w:rsid w:val="005F78AF"/>
    <w:rsid w:val="00603FAD"/>
    <w:rsid w:val="006119FB"/>
    <w:rsid w:val="00614730"/>
    <w:rsid w:val="00614768"/>
    <w:rsid w:val="00615427"/>
    <w:rsid w:val="006211F0"/>
    <w:rsid w:val="00623F0B"/>
    <w:rsid w:val="00624D20"/>
    <w:rsid w:val="006267AF"/>
    <w:rsid w:val="00626C98"/>
    <w:rsid w:val="006305A2"/>
    <w:rsid w:val="006310E9"/>
    <w:rsid w:val="00632F96"/>
    <w:rsid w:val="006351C2"/>
    <w:rsid w:val="0064001B"/>
    <w:rsid w:val="00642926"/>
    <w:rsid w:val="0064518F"/>
    <w:rsid w:val="0064644E"/>
    <w:rsid w:val="00647DB9"/>
    <w:rsid w:val="0065199F"/>
    <w:rsid w:val="00653AAD"/>
    <w:rsid w:val="006540D1"/>
    <w:rsid w:val="00654A9E"/>
    <w:rsid w:val="0066050C"/>
    <w:rsid w:val="006619E7"/>
    <w:rsid w:val="00664EDB"/>
    <w:rsid w:val="006654C9"/>
    <w:rsid w:val="0066590E"/>
    <w:rsid w:val="0067026F"/>
    <w:rsid w:val="00671E9A"/>
    <w:rsid w:val="00673E70"/>
    <w:rsid w:val="006747A7"/>
    <w:rsid w:val="00680406"/>
    <w:rsid w:val="0068205A"/>
    <w:rsid w:val="00683570"/>
    <w:rsid w:val="00685478"/>
    <w:rsid w:val="00687029"/>
    <w:rsid w:val="00687A5D"/>
    <w:rsid w:val="006A2A6C"/>
    <w:rsid w:val="006A348F"/>
    <w:rsid w:val="006A3CE1"/>
    <w:rsid w:val="006A4431"/>
    <w:rsid w:val="006A54F5"/>
    <w:rsid w:val="006A5B37"/>
    <w:rsid w:val="006A70DB"/>
    <w:rsid w:val="006B023B"/>
    <w:rsid w:val="006B0681"/>
    <w:rsid w:val="006B2EB6"/>
    <w:rsid w:val="006B460D"/>
    <w:rsid w:val="006B603A"/>
    <w:rsid w:val="006C0145"/>
    <w:rsid w:val="006C1AE0"/>
    <w:rsid w:val="006C3723"/>
    <w:rsid w:val="006C38C6"/>
    <w:rsid w:val="006C4B7D"/>
    <w:rsid w:val="006C59F0"/>
    <w:rsid w:val="006C6D59"/>
    <w:rsid w:val="006D3111"/>
    <w:rsid w:val="006D36A2"/>
    <w:rsid w:val="006D7187"/>
    <w:rsid w:val="006E1398"/>
    <w:rsid w:val="006E1617"/>
    <w:rsid w:val="006E2215"/>
    <w:rsid w:val="006E2CB9"/>
    <w:rsid w:val="006E5F52"/>
    <w:rsid w:val="006E6CFF"/>
    <w:rsid w:val="006F0F6E"/>
    <w:rsid w:val="006F17DD"/>
    <w:rsid w:val="006F18B2"/>
    <w:rsid w:val="006F3B82"/>
    <w:rsid w:val="006F3DFF"/>
    <w:rsid w:val="006F5E05"/>
    <w:rsid w:val="006F7D14"/>
    <w:rsid w:val="0070024B"/>
    <w:rsid w:val="00701827"/>
    <w:rsid w:val="00702366"/>
    <w:rsid w:val="0071230E"/>
    <w:rsid w:val="00713C21"/>
    <w:rsid w:val="0071654B"/>
    <w:rsid w:val="00722730"/>
    <w:rsid w:val="0072378F"/>
    <w:rsid w:val="00726AE1"/>
    <w:rsid w:val="0072715B"/>
    <w:rsid w:val="007321CB"/>
    <w:rsid w:val="00732B4E"/>
    <w:rsid w:val="0074235E"/>
    <w:rsid w:val="007463A6"/>
    <w:rsid w:val="00747A59"/>
    <w:rsid w:val="00751DCB"/>
    <w:rsid w:val="00753784"/>
    <w:rsid w:val="00755581"/>
    <w:rsid w:val="00760030"/>
    <w:rsid w:val="0076210C"/>
    <w:rsid w:val="00765974"/>
    <w:rsid w:val="007666DB"/>
    <w:rsid w:val="007702FA"/>
    <w:rsid w:val="00772456"/>
    <w:rsid w:val="00773E52"/>
    <w:rsid w:val="00774ECE"/>
    <w:rsid w:val="007829AC"/>
    <w:rsid w:val="00784F43"/>
    <w:rsid w:val="00785B99"/>
    <w:rsid w:val="00790776"/>
    <w:rsid w:val="00791A79"/>
    <w:rsid w:val="00792724"/>
    <w:rsid w:val="007938D5"/>
    <w:rsid w:val="00793C8C"/>
    <w:rsid w:val="007957F2"/>
    <w:rsid w:val="00795CDB"/>
    <w:rsid w:val="007A5247"/>
    <w:rsid w:val="007B064C"/>
    <w:rsid w:val="007B0BB9"/>
    <w:rsid w:val="007B2979"/>
    <w:rsid w:val="007B4358"/>
    <w:rsid w:val="007B6578"/>
    <w:rsid w:val="007B7628"/>
    <w:rsid w:val="007C230A"/>
    <w:rsid w:val="007C31B7"/>
    <w:rsid w:val="007D4378"/>
    <w:rsid w:val="007D4C3A"/>
    <w:rsid w:val="007D4EDD"/>
    <w:rsid w:val="007D7681"/>
    <w:rsid w:val="007E03FB"/>
    <w:rsid w:val="007E540C"/>
    <w:rsid w:val="007E5B58"/>
    <w:rsid w:val="007F0E6A"/>
    <w:rsid w:val="007F5549"/>
    <w:rsid w:val="00806779"/>
    <w:rsid w:val="00811CFE"/>
    <w:rsid w:val="0081386A"/>
    <w:rsid w:val="00816F25"/>
    <w:rsid w:val="00822B42"/>
    <w:rsid w:val="00824181"/>
    <w:rsid w:val="00825DEC"/>
    <w:rsid w:val="00830C03"/>
    <w:rsid w:val="00831E2A"/>
    <w:rsid w:val="008336C3"/>
    <w:rsid w:val="00834E45"/>
    <w:rsid w:val="0083669C"/>
    <w:rsid w:val="0083784B"/>
    <w:rsid w:val="00841ADF"/>
    <w:rsid w:val="008426C5"/>
    <w:rsid w:val="00846E01"/>
    <w:rsid w:val="0084710E"/>
    <w:rsid w:val="0085441D"/>
    <w:rsid w:val="00857155"/>
    <w:rsid w:val="008620A4"/>
    <w:rsid w:val="00865480"/>
    <w:rsid w:val="00866DB8"/>
    <w:rsid w:val="008703F1"/>
    <w:rsid w:val="00870539"/>
    <w:rsid w:val="00876081"/>
    <w:rsid w:val="00883129"/>
    <w:rsid w:val="00886AF6"/>
    <w:rsid w:val="00887F2A"/>
    <w:rsid w:val="008934B4"/>
    <w:rsid w:val="008938EA"/>
    <w:rsid w:val="00895971"/>
    <w:rsid w:val="00897B34"/>
    <w:rsid w:val="00897E0B"/>
    <w:rsid w:val="00897F0F"/>
    <w:rsid w:val="008A2E47"/>
    <w:rsid w:val="008A4775"/>
    <w:rsid w:val="008A75FA"/>
    <w:rsid w:val="008B0366"/>
    <w:rsid w:val="008B0F84"/>
    <w:rsid w:val="008B5ABC"/>
    <w:rsid w:val="008C181F"/>
    <w:rsid w:val="008C5246"/>
    <w:rsid w:val="008C5497"/>
    <w:rsid w:val="008C60DA"/>
    <w:rsid w:val="008C6BE8"/>
    <w:rsid w:val="008D419F"/>
    <w:rsid w:val="008D48CF"/>
    <w:rsid w:val="008E0E40"/>
    <w:rsid w:val="008E1963"/>
    <w:rsid w:val="008E2221"/>
    <w:rsid w:val="008E5611"/>
    <w:rsid w:val="008E60D8"/>
    <w:rsid w:val="008E61BC"/>
    <w:rsid w:val="008F6EC2"/>
    <w:rsid w:val="00901F55"/>
    <w:rsid w:val="00902625"/>
    <w:rsid w:val="00903842"/>
    <w:rsid w:val="00904CEE"/>
    <w:rsid w:val="00905110"/>
    <w:rsid w:val="00905379"/>
    <w:rsid w:val="00905CDC"/>
    <w:rsid w:val="00910320"/>
    <w:rsid w:val="00910D8D"/>
    <w:rsid w:val="00912707"/>
    <w:rsid w:val="009129E3"/>
    <w:rsid w:val="00915186"/>
    <w:rsid w:val="0091552D"/>
    <w:rsid w:val="00922A81"/>
    <w:rsid w:val="00923367"/>
    <w:rsid w:val="00925461"/>
    <w:rsid w:val="00930EAF"/>
    <w:rsid w:val="009405A2"/>
    <w:rsid w:val="00943BA8"/>
    <w:rsid w:val="00947160"/>
    <w:rsid w:val="00947D5D"/>
    <w:rsid w:val="00950836"/>
    <w:rsid w:val="00952086"/>
    <w:rsid w:val="00956801"/>
    <w:rsid w:val="00956E4E"/>
    <w:rsid w:val="00960D31"/>
    <w:rsid w:val="009636BF"/>
    <w:rsid w:val="009677FF"/>
    <w:rsid w:val="009756F6"/>
    <w:rsid w:val="00980C13"/>
    <w:rsid w:val="00980C7C"/>
    <w:rsid w:val="00981FE5"/>
    <w:rsid w:val="00982C9D"/>
    <w:rsid w:val="00990531"/>
    <w:rsid w:val="00992804"/>
    <w:rsid w:val="00992E3C"/>
    <w:rsid w:val="009A00DE"/>
    <w:rsid w:val="009A1623"/>
    <w:rsid w:val="009A5558"/>
    <w:rsid w:val="009A5D95"/>
    <w:rsid w:val="009A6441"/>
    <w:rsid w:val="009B65D3"/>
    <w:rsid w:val="009B6B35"/>
    <w:rsid w:val="009C2984"/>
    <w:rsid w:val="009D1162"/>
    <w:rsid w:val="009D41B2"/>
    <w:rsid w:val="009D4A0A"/>
    <w:rsid w:val="009D5719"/>
    <w:rsid w:val="009D793A"/>
    <w:rsid w:val="009E054F"/>
    <w:rsid w:val="009E2B52"/>
    <w:rsid w:val="009E2E3A"/>
    <w:rsid w:val="009E4D13"/>
    <w:rsid w:val="009E4F68"/>
    <w:rsid w:val="009E51E7"/>
    <w:rsid w:val="009E594B"/>
    <w:rsid w:val="009E75E2"/>
    <w:rsid w:val="009F0321"/>
    <w:rsid w:val="009F15F0"/>
    <w:rsid w:val="009F1620"/>
    <w:rsid w:val="009F1708"/>
    <w:rsid w:val="009F1D8E"/>
    <w:rsid w:val="009F5225"/>
    <w:rsid w:val="009F78D6"/>
    <w:rsid w:val="00A00A7A"/>
    <w:rsid w:val="00A01BDF"/>
    <w:rsid w:val="00A03186"/>
    <w:rsid w:val="00A05FE4"/>
    <w:rsid w:val="00A062BB"/>
    <w:rsid w:val="00A07EE2"/>
    <w:rsid w:val="00A101ED"/>
    <w:rsid w:val="00A10308"/>
    <w:rsid w:val="00A1054D"/>
    <w:rsid w:val="00A11139"/>
    <w:rsid w:val="00A12945"/>
    <w:rsid w:val="00A12CB8"/>
    <w:rsid w:val="00A13008"/>
    <w:rsid w:val="00A1302E"/>
    <w:rsid w:val="00A14F2C"/>
    <w:rsid w:val="00A23D9D"/>
    <w:rsid w:val="00A24BFA"/>
    <w:rsid w:val="00A30465"/>
    <w:rsid w:val="00A30AF0"/>
    <w:rsid w:val="00A30E8B"/>
    <w:rsid w:val="00A31EE2"/>
    <w:rsid w:val="00A3604C"/>
    <w:rsid w:val="00A36F3F"/>
    <w:rsid w:val="00A4565F"/>
    <w:rsid w:val="00A51957"/>
    <w:rsid w:val="00A52C09"/>
    <w:rsid w:val="00A535A7"/>
    <w:rsid w:val="00A55CE7"/>
    <w:rsid w:val="00A56490"/>
    <w:rsid w:val="00A64371"/>
    <w:rsid w:val="00A671B8"/>
    <w:rsid w:val="00A70318"/>
    <w:rsid w:val="00A70F68"/>
    <w:rsid w:val="00A72DED"/>
    <w:rsid w:val="00A77913"/>
    <w:rsid w:val="00A80486"/>
    <w:rsid w:val="00A812DE"/>
    <w:rsid w:val="00A814DF"/>
    <w:rsid w:val="00A83DFD"/>
    <w:rsid w:val="00A85E09"/>
    <w:rsid w:val="00A90A4D"/>
    <w:rsid w:val="00A9532E"/>
    <w:rsid w:val="00A96AFF"/>
    <w:rsid w:val="00A97FC7"/>
    <w:rsid w:val="00AA075D"/>
    <w:rsid w:val="00AA7B1D"/>
    <w:rsid w:val="00AB38E1"/>
    <w:rsid w:val="00AB42F4"/>
    <w:rsid w:val="00AB4328"/>
    <w:rsid w:val="00AB52B0"/>
    <w:rsid w:val="00AB5F9D"/>
    <w:rsid w:val="00AC0FC6"/>
    <w:rsid w:val="00AC233B"/>
    <w:rsid w:val="00AC2CFE"/>
    <w:rsid w:val="00AC4CAE"/>
    <w:rsid w:val="00AC5123"/>
    <w:rsid w:val="00AC530C"/>
    <w:rsid w:val="00AD74D2"/>
    <w:rsid w:val="00AE2983"/>
    <w:rsid w:val="00AE38EE"/>
    <w:rsid w:val="00AE3FB1"/>
    <w:rsid w:val="00AE563C"/>
    <w:rsid w:val="00AE5A82"/>
    <w:rsid w:val="00AE7A9D"/>
    <w:rsid w:val="00AF0715"/>
    <w:rsid w:val="00AF0717"/>
    <w:rsid w:val="00AF1CF3"/>
    <w:rsid w:val="00AF33CD"/>
    <w:rsid w:val="00AF3A0A"/>
    <w:rsid w:val="00AF403E"/>
    <w:rsid w:val="00B00532"/>
    <w:rsid w:val="00B04844"/>
    <w:rsid w:val="00B04F2A"/>
    <w:rsid w:val="00B0607E"/>
    <w:rsid w:val="00B12A9B"/>
    <w:rsid w:val="00B12B48"/>
    <w:rsid w:val="00B14049"/>
    <w:rsid w:val="00B147DC"/>
    <w:rsid w:val="00B155B2"/>
    <w:rsid w:val="00B16989"/>
    <w:rsid w:val="00B16A9A"/>
    <w:rsid w:val="00B174FD"/>
    <w:rsid w:val="00B177BA"/>
    <w:rsid w:val="00B2416A"/>
    <w:rsid w:val="00B25900"/>
    <w:rsid w:val="00B3391A"/>
    <w:rsid w:val="00B34AFF"/>
    <w:rsid w:val="00B422DE"/>
    <w:rsid w:val="00B469E4"/>
    <w:rsid w:val="00B50184"/>
    <w:rsid w:val="00B52638"/>
    <w:rsid w:val="00B52990"/>
    <w:rsid w:val="00B53206"/>
    <w:rsid w:val="00B543B8"/>
    <w:rsid w:val="00B64007"/>
    <w:rsid w:val="00B671B1"/>
    <w:rsid w:val="00B72F64"/>
    <w:rsid w:val="00B804E4"/>
    <w:rsid w:val="00B81D4F"/>
    <w:rsid w:val="00BA11C4"/>
    <w:rsid w:val="00BA3CBF"/>
    <w:rsid w:val="00BA4240"/>
    <w:rsid w:val="00BA4E49"/>
    <w:rsid w:val="00BB0BA6"/>
    <w:rsid w:val="00BB5F7E"/>
    <w:rsid w:val="00BB615A"/>
    <w:rsid w:val="00BC628F"/>
    <w:rsid w:val="00BC6A08"/>
    <w:rsid w:val="00BD17FD"/>
    <w:rsid w:val="00BD59DC"/>
    <w:rsid w:val="00BE0060"/>
    <w:rsid w:val="00BE0E3D"/>
    <w:rsid w:val="00BE27C2"/>
    <w:rsid w:val="00BF037E"/>
    <w:rsid w:val="00BF10F6"/>
    <w:rsid w:val="00BF208B"/>
    <w:rsid w:val="00BF5F28"/>
    <w:rsid w:val="00BF7FD8"/>
    <w:rsid w:val="00C00F1D"/>
    <w:rsid w:val="00C02896"/>
    <w:rsid w:val="00C050C6"/>
    <w:rsid w:val="00C05E0D"/>
    <w:rsid w:val="00C11ABC"/>
    <w:rsid w:val="00C17177"/>
    <w:rsid w:val="00C17623"/>
    <w:rsid w:val="00C2262F"/>
    <w:rsid w:val="00C22D6D"/>
    <w:rsid w:val="00C31A00"/>
    <w:rsid w:val="00C31E76"/>
    <w:rsid w:val="00C33B6E"/>
    <w:rsid w:val="00C340D5"/>
    <w:rsid w:val="00C34898"/>
    <w:rsid w:val="00C34A32"/>
    <w:rsid w:val="00C34F99"/>
    <w:rsid w:val="00C37F88"/>
    <w:rsid w:val="00C421EE"/>
    <w:rsid w:val="00C4235A"/>
    <w:rsid w:val="00C44F0C"/>
    <w:rsid w:val="00C466C6"/>
    <w:rsid w:val="00C4703F"/>
    <w:rsid w:val="00C47B04"/>
    <w:rsid w:val="00C50C35"/>
    <w:rsid w:val="00C529DE"/>
    <w:rsid w:val="00C56516"/>
    <w:rsid w:val="00C56778"/>
    <w:rsid w:val="00C56E9F"/>
    <w:rsid w:val="00C623A8"/>
    <w:rsid w:val="00C65ED4"/>
    <w:rsid w:val="00C7444F"/>
    <w:rsid w:val="00C76348"/>
    <w:rsid w:val="00C82AE6"/>
    <w:rsid w:val="00C84326"/>
    <w:rsid w:val="00C90D6D"/>
    <w:rsid w:val="00C94AB1"/>
    <w:rsid w:val="00CA1CE5"/>
    <w:rsid w:val="00CB1388"/>
    <w:rsid w:val="00CB2E62"/>
    <w:rsid w:val="00CB36BE"/>
    <w:rsid w:val="00CB38BE"/>
    <w:rsid w:val="00CB4B13"/>
    <w:rsid w:val="00CD07D1"/>
    <w:rsid w:val="00CE4279"/>
    <w:rsid w:val="00CE6279"/>
    <w:rsid w:val="00CE71D3"/>
    <w:rsid w:val="00CE7818"/>
    <w:rsid w:val="00CF0265"/>
    <w:rsid w:val="00CF0F41"/>
    <w:rsid w:val="00CF3975"/>
    <w:rsid w:val="00CF7343"/>
    <w:rsid w:val="00D035B0"/>
    <w:rsid w:val="00D03968"/>
    <w:rsid w:val="00D060EE"/>
    <w:rsid w:val="00D064CC"/>
    <w:rsid w:val="00D0735E"/>
    <w:rsid w:val="00D07739"/>
    <w:rsid w:val="00D21300"/>
    <w:rsid w:val="00D21CAA"/>
    <w:rsid w:val="00D268C8"/>
    <w:rsid w:val="00D30D1F"/>
    <w:rsid w:val="00D317DB"/>
    <w:rsid w:val="00D32D93"/>
    <w:rsid w:val="00D3372E"/>
    <w:rsid w:val="00D355C3"/>
    <w:rsid w:val="00D44A8B"/>
    <w:rsid w:val="00D51846"/>
    <w:rsid w:val="00D519FC"/>
    <w:rsid w:val="00D52C4D"/>
    <w:rsid w:val="00D566D3"/>
    <w:rsid w:val="00D6139C"/>
    <w:rsid w:val="00D63482"/>
    <w:rsid w:val="00D63D02"/>
    <w:rsid w:val="00D63DF7"/>
    <w:rsid w:val="00D67EED"/>
    <w:rsid w:val="00D74549"/>
    <w:rsid w:val="00D74E07"/>
    <w:rsid w:val="00D816C8"/>
    <w:rsid w:val="00D81A50"/>
    <w:rsid w:val="00D83E5A"/>
    <w:rsid w:val="00D8542F"/>
    <w:rsid w:val="00D862AD"/>
    <w:rsid w:val="00D878ED"/>
    <w:rsid w:val="00D87BC5"/>
    <w:rsid w:val="00D93CBC"/>
    <w:rsid w:val="00D961F1"/>
    <w:rsid w:val="00D974D8"/>
    <w:rsid w:val="00DA107F"/>
    <w:rsid w:val="00DA1901"/>
    <w:rsid w:val="00DB28C5"/>
    <w:rsid w:val="00DB30FF"/>
    <w:rsid w:val="00DB78E0"/>
    <w:rsid w:val="00DC0213"/>
    <w:rsid w:val="00DC2918"/>
    <w:rsid w:val="00DC41D3"/>
    <w:rsid w:val="00DC64C5"/>
    <w:rsid w:val="00DC7A40"/>
    <w:rsid w:val="00DD1624"/>
    <w:rsid w:val="00DD5FCD"/>
    <w:rsid w:val="00DD654E"/>
    <w:rsid w:val="00DD709B"/>
    <w:rsid w:val="00DE43E6"/>
    <w:rsid w:val="00DE4F68"/>
    <w:rsid w:val="00DE77ED"/>
    <w:rsid w:val="00DF04EE"/>
    <w:rsid w:val="00DF142A"/>
    <w:rsid w:val="00DF3414"/>
    <w:rsid w:val="00DF58B8"/>
    <w:rsid w:val="00E00690"/>
    <w:rsid w:val="00E01E56"/>
    <w:rsid w:val="00E02067"/>
    <w:rsid w:val="00E12DBC"/>
    <w:rsid w:val="00E1428A"/>
    <w:rsid w:val="00E14D49"/>
    <w:rsid w:val="00E21412"/>
    <w:rsid w:val="00E23FB0"/>
    <w:rsid w:val="00E2475A"/>
    <w:rsid w:val="00E3001F"/>
    <w:rsid w:val="00E35DB3"/>
    <w:rsid w:val="00E37A50"/>
    <w:rsid w:val="00E40313"/>
    <w:rsid w:val="00E41698"/>
    <w:rsid w:val="00E41CE8"/>
    <w:rsid w:val="00E41F65"/>
    <w:rsid w:val="00E43C9B"/>
    <w:rsid w:val="00E50A48"/>
    <w:rsid w:val="00E611C8"/>
    <w:rsid w:val="00E63D6D"/>
    <w:rsid w:val="00E678B8"/>
    <w:rsid w:val="00E70378"/>
    <w:rsid w:val="00E714C3"/>
    <w:rsid w:val="00E7201F"/>
    <w:rsid w:val="00E74F9F"/>
    <w:rsid w:val="00E77FB7"/>
    <w:rsid w:val="00E80BA9"/>
    <w:rsid w:val="00E82298"/>
    <w:rsid w:val="00E82DEA"/>
    <w:rsid w:val="00E83B97"/>
    <w:rsid w:val="00E84351"/>
    <w:rsid w:val="00E85114"/>
    <w:rsid w:val="00E87E29"/>
    <w:rsid w:val="00E92208"/>
    <w:rsid w:val="00E94B8A"/>
    <w:rsid w:val="00E95267"/>
    <w:rsid w:val="00E970F7"/>
    <w:rsid w:val="00EA0231"/>
    <w:rsid w:val="00EB03A5"/>
    <w:rsid w:val="00EB1E4A"/>
    <w:rsid w:val="00EB459D"/>
    <w:rsid w:val="00EB5C0A"/>
    <w:rsid w:val="00EB5D02"/>
    <w:rsid w:val="00EB7CC1"/>
    <w:rsid w:val="00EC0AB5"/>
    <w:rsid w:val="00EC6858"/>
    <w:rsid w:val="00EC6E46"/>
    <w:rsid w:val="00ED0AFC"/>
    <w:rsid w:val="00ED0E95"/>
    <w:rsid w:val="00ED27EC"/>
    <w:rsid w:val="00ED5404"/>
    <w:rsid w:val="00ED66CD"/>
    <w:rsid w:val="00ED695B"/>
    <w:rsid w:val="00EE377B"/>
    <w:rsid w:val="00EE391E"/>
    <w:rsid w:val="00EE725E"/>
    <w:rsid w:val="00EE77E2"/>
    <w:rsid w:val="00EE7DC4"/>
    <w:rsid w:val="00EF0126"/>
    <w:rsid w:val="00EF2A15"/>
    <w:rsid w:val="00EF3DF0"/>
    <w:rsid w:val="00F005B6"/>
    <w:rsid w:val="00F005FA"/>
    <w:rsid w:val="00F01809"/>
    <w:rsid w:val="00F01FF1"/>
    <w:rsid w:val="00F03E4B"/>
    <w:rsid w:val="00F06AEE"/>
    <w:rsid w:val="00F11692"/>
    <w:rsid w:val="00F14937"/>
    <w:rsid w:val="00F16D77"/>
    <w:rsid w:val="00F17C08"/>
    <w:rsid w:val="00F21508"/>
    <w:rsid w:val="00F2208B"/>
    <w:rsid w:val="00F22E02"/>
    <w:rsid w:val="00F24BDA"/>
    <w:rsid w:val="00F277A6"/>
    <w:rsid w:val="00F27AE4"/>
    <w:rsid w:val="00F31E1B"/>
    <w:rsid w:val="00F3283E"/>
    <w:rsid w:val="00F34679"/>
    <w:rsid w:val="00F349DF"/>
    <w:rsid w:val="00F3668F"/>
    <w:rsid w:val="00F377BE"/>
    <w:rsid w:val="00F43C5B"/>
    <w:rsid w:val="00F44CDB"/>
    <w:rsid w:val="00F45038"/>
    <w:rsid w:val="00F46855"/>
    <w:rsid w:val="00F54E3B"/>
    <w:rsid w:val="00F57F87"/>
    <w:rsid w:val="00F64B7C"/>
    <w:rsid w:val="00F65EC7"/>
    <w:rsid w:val="00F66992"/>
    <w:rsid w:val="00F6741D"/>
    <w:rsid w:val="00F678B9"/>
    <w:rsid w:val="00F77052"/>
    <w:rsid w:val="00F770D7"/>
    <w:rsid w:val="00F80698"/>
    <w:rsid w:val="00F80CBE"/>
    <w:rsid w:val="00F81D24"/>
    <w:rsid w:val="00F84279"/>
    <w:rsid w:val="00F842AF"/>
    <w:rsid w:val="00F84AAC"/>
    <w:rsid w:val="00F84B21"/>
    <w:rsid w:val="00F905C0"/>
    <w:rsid w:val="00F921C6"/>
    <w:rsid w:val="00F932EE"/>
    <w:rsid w:val="00F969CD"/>
    <w:rsid w:val="00F97ACA"/>
    <w:rsid w:val="00FA1040"/>
    <w:rsid w:val="00FA3D44"/>
    <w:rsid w:val="00FA43B8"/>
    <w:rsid w:val="00FA518F"/>
    <w:rsid w:val="00FA6CF4"/>
    <w:rsid w:val="00FB615E"/>
    <w:rsid w:val="00FB75E7"/>
    <w:rsid w:val="00FC042E"/>
    <w:rsid w:val="00FC1F66"/>
    <w:rsid w:val="00FC483D"/>
    <w:rsid w:val="00FD2060"/>
    <w:rsid w:val="00FD3706"/>
    <w:rsid w:val="00FD655C"/>
    <w:rsid w:val="00FE116A"/>
    <w:rsid w:val="00FE328C"/>
    <w:rsid w:val="00FE58B6"/>
    <w:rsid w:val="00FE5D54"/>
    <w:rsid w:val="00FE6A54"/>
    <w:rsid w:val="00FF2D34"/>
    <w:rsid w:val="00FF308B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7B624017"/>
  <w15:chartTrackingRefBased/>
  <w15:docId w15:val="{954B2B7E-B885-4A63-B802-8D9DB9748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F0717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AF0717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  <w:rsid w:val="00AF0717"/>
  </w:style>
  <w:style w:type="paragraph" w:styleId="Kopfzeile">
    <w:name w:val="header"/>
    <w:basedOn w:val="Standard"/>
    <w:link w:val="KopfzeileZchn"/>
    <w:rsid w:val="00AF0717"/>
    <w:pPr>
      <w:tabs>
        <w:tab w:val="center" w:pos="4153"/>
        <w:tab w:val="right" w:pos="8306"/>
      </w:tabs>
    </w:pPr>
  </w:style>
  <w:style w:type="paragraph" w:customStyle="1" w:styleId="NormalParagraphStyle">
    <w:name w:val="NormalParagraphStyle"/>
    <w:basedOn w:val="Standard"/>
    <w:rsid w:val="00AF0717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styleId="Hyperlink">
    <w:name w:val="Hyperlink"/>
    <w:rsid w:val="00F842AF"/>
    <w:rPr>
      <w:color w:val="0000FF"/>
      <w:u w:val="single"/>
    </w:rPr>
  </w:style>
  <w:style w:type="paragraph" w:styleId="Sprechblasentext">
    <w:name w:val="Balloon Text"/>
    <w:basedOn w:val="Standard"/>
    <w:semiHidden/>
    <w:rsid w:val="00A52C09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link w:val="Textkrper2Zchn"/>
    <w:rsid w:val="00B64007"/>
    <w:rPr>
      <w:rFonts w:ascii="Arial Narrow" w:hAnsi="Arial Narrow"/>
      <w:szCs w:val="20"/>
    </w:rPr>
  </w:style>
  <w:style w:type="character" w:customStyle="1" w:styleId="KopfzeileZchn">
    <w:name w:val="Kopfzeile Zchn"/>
    <w:link w:val="Kopfzeile"/>
    <w:rsid w:val="00452E88"/>
    <w:rPr>
      <w:sz w:val="24"/>
      <w:szCs w:val="24"/>
    </w:rPr>
  </w:style>
  <w:style w:type="paragraph" w:customStyle="1" w:styleId="EinfacherAbsatz">
    <w:name w:val="[Einfacher Absatz]"/>
    <w:basedOn w:val="Standard"/>
    <w:uiPriority w:val="99"/>
    <w:rsid w:val="00C65ED4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character" w:customStyle="1" w:styleId="FuzeileZchn">
    <w:name w:val="Fußzeile Zchn"/>
    <w:link w:val="Fuzeile"/>
    <w:uiPriority w:val="99"/>
    <w:rsid w:val="00AC233B"/>
    <w:rPr>
      <w:sz w:val="24"/>
      <w:szCs w:val="24"/>
    </w:rPr>
  </w:style>
  <w:style w:type="table" w:styleId="Tabellenraster">
    <w:name w:val="Table Grid"/>
    <w:basedOn w:val="NormaleTabelle"/>
    <w:uiPriority w:val="59"/>
    <w:rsid w:val="00FB6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2Zchn">
    <w:name w:val="Textkörper 2 Zchn"/>
    <w:link w:val="Textkrper2"/>
    <w:rsid w:val="00C02896"/>
    <w:rPr>
      <w:rFonts w:ascii="Arial Narrow" w:hAnsi="Arial Narrow"/>
      <w:sz w:val="24"/>
    </w:rPr>
  </w:style>
  <w:style w:type="character" w:styleId="NichtaufgelsteErwhnung">
    <w:name w:val="Unresolved Mention"/>
    <w:uiPriority w:val="99"/>
    <w:semiHidden/>
    <w:unhideWhenUsed/>
    <w:rsid w:val="00824181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B12A9B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bersecurity-fairevent.com/newsro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youtube.com/channel/UCgcetvzjHOCJGGB0DVJUrO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ybersecurity-fairevent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Hasan%20Ezdi\Anwendungsdaten\Microsoft\Vorlagen\Briefbogen_waveline_P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01BFE-5EC0-4281-919D-F900502C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Briefbogen_waveline_P.dot</Template>
  <TotalTime>0</TotalTime>
  <Pages>3</Pages>
  <Words>634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waveline-mar</vt:lpstr>
    </vt:vector>
  </TitlesOfParts>
  <Company>waveline-mar.com</Company>
  <LinksUpToDate>false</LinksUpToDate>
  <CharactersWithSpaces>4620</CharactersWithSpaces>
  <SharedDoc>false</SharedDoc>
  <HLinks>
    <vt:vector size="12" baseType="variant">
      <vt:variant>
        <vt:i4>2949181</vt:i4>
      </vt:variant>
      <vt:variant>
        <vt:i4>3</vt:i4>
      </vt:variant>
      <vt:variant>
        <vt:i4>0</vt:i4>
      </vt:variant>
      <vt:variant>
        <vt:i4>5</vt:i4>
      </vt:variant>
      <vt:variant>
        <vt:lpwstr>http://www.cybersecurity-fairevent.com/</vt:lpwstr>
      </vt:variant>
      <vt:variant>
        <vt:lpwstr/>
      </vt:variant>
      <vt:variant>
        <vt:i4>6488112</vt:i4>
      </vt:variant>
      <vt:variant>
        <vt:i4>0</vt:i4>
      </vt:variant>
      <vt:variant>
        <vt:i4>0</vt:i4>
      </vt:variant>
      <vt:variant>
        <vt:i4>5</vt:i4>
      </vt:variant>
      <vt:variant>
        <vt:lpwstr>https://www.cybersecurity-fairevent.com/vid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waveline-mar</dc:title>
  <dc:subject/>
  <dc:creator>Hasan Ezdi</dc:creator>
  <cp:keywords/>
  <cp:lastModifiedBy>Hasan Ezdi</cp:lastModifiedBy>
  <cp:revision>7</cp:revision>
  <cp:lastPrinted>2020-03-17T09:26:00Z</cp:lastPrinted>
  <dcterms:created xsi:type="dcterms:W3CDTF">2020-03-17T16:19:00Z</dcterms:created>
  <dcterms:modified xsi:type="dcterms:W3CDTF">2020-03-19T15:39:00Z</dcterms:modified>
</cp:coreProperties>
</file>